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58916298"/>
        <w:docPartObj>
          <w:docPartGallery w:val="Cover Pages"/>
          <w:docPartUnique/>
        </w:docPartObj>
      </w:sdtPr>
      <w:sdtEndPr/>
      <w:sdtContent>
        <w:p w14:paraId="73C98DBF" w14:textId="77777777" w:rsidR="00BF77D3" w:rsidRDefault="00BF77D3" w:rsidP="00005234">
          <w:r w:rsidRPr="00005234">
            <w:rPr>
              <w:noProof/>
            </w:rPr>
            <w:drawing>
              <wp:inline distT="0" distB="0" distL="0" distR="0" wp14:anchorId="271E4507" wp14:editId="38B3B946">
                <wp:extent cx="3227070" cy="654558"/>
                <wp:effectExtent l="0" t="0" r="0" b="0"/>
                <wp:docPr id="18" name="Kuva 4">
                  <a:extLst xmlns:a="http://schemas.openxmlformats.org/drawingml/2006/main">
                    <a:ext uri="{FF2B5EF4-FFF2-40B4-BE49-F238E27FC236}">
                      <a16:creationId xmlns:a16="http://schemas.microsoft.com/office/drawing/2014/main" id="{B66BD950-060C-A84D-88B4-9A4752363BC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4">
                          <a:extLst>
                            <a:ext uri="{FF2B5EF4-FFF2-40B4-BE49-F238E27FC236}">
                              <a16:creationId xmlns:a16="http://schemas.microsoft.com/office/drawing/2014/main" id="{B66BD950-060C-A84D-88B4-9A4752363BCF}"/>
                            </a:ext>
                            <a:ext uri="{C183D7F6-B498-43B3-948B-1728B52AA6E4}">
                              <adec:decorative xmlns:adec="http://schemas.microsoft.com/office/drawing/2017/decorative" val="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1665" t="14760" r="7480" b="20846"/>
                        <a:stretch/>
                      </pic:blipFill>
                      <pic:spPr bwMode="auto">
                        <a:xfrm>
                          <a:off x="0" y="0"/>
                          <a:ext cx="3231201" cy="655396"/>
                        </a:xfrm>
                        <a:prstGeom prst="rect">
                          <a:avLst/>
                        </a:prstGeom>
                        <a:ln>
                          <a:noFill/>
                        </a:ln>
                        <a:extLst>
                          <a:ext uri="{53640926-AAD7-44D8-BBD7-CCE9431645EC}">
                            <a14:shadowObscured xmlns:a14="http://schemas.microsoft.com/office/drawing/2010/main"/>
                          </a:ext>
                        </a:extLst>
                      </pic:spPr>
                    </pic:pic>
                  </a:graphicData>
                </a:graphic>
              </wp:inline>
            </w:drawing>
          </w:r>
        </w:p>
        <w:p w14:paraId="164FBEBE" w14:textId="77777777" w:rsidR="00BF77D3" w:rsidRDefault="00BF77D3" w:rsidP="00005234"/>
        <w:p w14:paraId="0C55374C" w14:textId="77777777" w:rsidR="00BF77D3" w:rsidRDefault="00BF77D3" w:rsidP="00005234"/>
        <w:p w14:paraId="3C3721E5" w14:textId="77777777" w:rsidR="00BF77D3" w:rsidRDefault="00BF77D3" w:rsidP="00005234"/>
        <w:p w14:paraId="2A1C2C61" w14:textId="094F0781" w:rsidR="00BF77D3" w:rsidRDefault="00BF77D3"/>
        <w:p w14:paraId="15DF4515" w14:textId="654EC37C" w:rsidR="00BF77D3" w:rsidRDefault="006F1519" w:rsidP="00DB0D00">
          <w:r>
            <w:rPr>
              <w:noProof/>
            </w:rPr>
            <mc:AlternateContent>
              <mc:Choice Requires="wps">
                <w:drawing>
                  <wp:anchor distT="0" distB="0" distL="114300" distR="114300" simplePos="0" relativeHeight="251662336" behindDoc="0" locked="0" layoutInCell="1" allowOverlap="1" wp14:anchorId="0840D074" wp14:editId="11023D30">
                    <wp:simplePos x="0" y="0"/>
                    <wp:positionH relativeFrom="column">
                      <wp:posOffset>51435</wp:posOffset>
                    </wp:positionH>
                    <wp:positionV relativeFrom="paragraph">
                      <wp:posOffset>227330</wp:posOffset>
                    </wp:positionV>
                    <wp:extent cx="6119495" cy="2362200"/>
                    <wp:effectExtent l="0" t="0" r="0" b="0"/>
                    <wp:wrapNone/>
                    <wp:docPr id="19" name="Tekstiruutu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19495" cy="2362200"/>
                            </a:xfrm>
                            <a:prstGeom prst="rect">
                              <a:avLst/>
                            </a:prstGeom>
                            <a:noFill/>
                            <a:ln w="6350">
                              <a:noFill/>
                            </a:ln>
                          </wps:spPr>
                          <wps:txbx>
                            <w:txbxContent>
                              <w:sdt>
                                <w:sdtPr>
                                  <w:alias w:val="Otsikko"/>
                                  <w:tag w:val=""/>
                                  <w:id w:val="733286940"/>
                                  <w:placeholder>
                                    <w:docPart w:val="A2B488E66E4943FFA4F355C8BF5F483B"/>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E901571" w14:textId="23FB93CB" w:rsidR="00BF77D3" w:rsidRPr="00B14B0B" w:rsidRDefault="006F1519" w:rsidP="006F1519">
                                    <w:pPr>
                                      <w:pStyle w:val="Otsikko"/>
                                      <w:spacing w:line="760" w:lineRule="exact"/>
                                    </w:pPr>
                                    <w:r w:rsidRPr="00B14B0B">
                                      <w:t>Systeeminen työote Pirkanmaan perhekeskuksessa</w:t>
                                    </w:r>
                                  </w:p>
                                </w:sdtContent>
                              </w:sdt>
                              <w:p w14:paraId="089381B9" w14:textId="4C2C83ED" w:rsidR="00BF77D3" w:rsidRPr="00A6670B" w:rsidRDefault="006F1519" w:rsidP="006F1519">
                                <w:pPr>
                                  <w:pStyle w:val="Alaotsikko"/>
                                  <w:spacing w:line="400" w:lineRule="exact"/>
                                  <w:jc w:val="center"/>
                                </w:pPr>
                                <w:r w:rsidRPr="006F1519">
                                  <w:t>Käsikirjoitettu työpajasarja perhe</w:t>
                                </w:r>
                                <w:r w:rsidR="00C75502">
                                  <w:t>-</w:t>
                                </w:r>
                                <w:r w:rsidRPr="006F1519">
                                  <w:t xml:space="preserve"> ja </w:t>
                                </w:r>
                                <w:r w:rsidR="008F531D">
                                  <w:t>SOTE</w:t>
                                </w:r>
                                <w:r w:rsidRPr="006F1519">
                                  <w:t>-keskusten käyttöön systeemisen työotteen käyttöönottamiseksi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0D074" id="_x0000_t202" coordsize="21600,21600" o:spt="202" path="m,l,21600r21600,l21600,xe">
                    <v:stroke joinstyle="miter"/>
                    <v:path gradientshapeok="t" o:connecttype="rect"/>
                  </v:shapetype>
                  <v:shape id="Tekstiruutu 19" o:spid="_x0000_s1026" type="#_x0000_t202" alt="&quot;&quot;" style="position:absolute;margin-left:4.05pt;margin-top:17.9pt;width:481.85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" filled="f" stroked="f" strokeweight=".5pt">
                    <v:textbox>
                      <w:txbxContent>
                        <w:sdt>
                          <w:sdtPr>
                            <w:alias w:val="Otsikko"/>
                            <w:tag w:val=""/>
                            <w:id w:val="733286940"/>
                            <w:placeholder>
                              <w:docPart w:val="A2B488E66E4943FFA4F355C8BF5F483B"/>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E901571" w14:textId="23FB93CB" w:rsidR="00BF77D3" w:rsidRPr="00B14B0B" w:rsidRDefault="006F1519" w:rsidP="006F1519">
                              <w:pPr>
                                <w:pStyle w:val="Otsikko"/>
                                <w:spacing w:line="760" w:lineRule="exact"/>
                              </w:pPr>
                              <w:r w:rsidRPr="00B14B0B">
                                <w:t>Systeeminen työote Pirkanmaan perhekeskuksessa</w:t>
                              </w:r>
                            </w:p>
                          </w:sdtContent>
                        </w:sdt>
                        <w:p w14:paraId="089381B9" w14:textId="4C2C83ED" w:rsidR="00BF77D3" w:rsidRPr="00A6670B" w:rsidRDefault="006F1519" w:rsidP="006F1519">
                          <w:pPr>
                            <w:pStyle w:val="Alaotsikko"/>
                            <w:spacing w:line="400" w:lineRule="exact"/>
                            <w:jc w:val="center"/>
                          </w:pPr>
                          <w:r w:rsidRPr="006F1519">
                            <w:t>Käsikirjoitettu työpajasarja perhe</w:t>
                          </w:r>
                          <w:r w:rsidR="00C75502">
                            <w:t>-</w:t>
                          </w:r>
                          <w:r w:rsidRPr="006F1519">
                            <w:t xml:space="preserve"> ja </w:t>
                          </w:r>
                          <w:r w:rsidR="008F531D">
                            <w:t>SOTE</w:t>
                          </w:r>
                          <w:r w:rsidRPr="006F1519">
                            <w:t>-keskusten käyttöön systeemisen työotteen käyttöönottamiseksi</w:t>
                          </w:r>
                        </w:p>
                      </w:txbxContent>
                    </v:textbox>
                  </v:shape>
                </w:pict>
              </mc:Fallback>
            </mc:AlternateContent>
          </w:r>
          <w:r w:rsidR="00BF77D3">
            <w:rPr>
              <w:noProof/>
            </w:rPr>
            <mc:AlternateContent>
              <mc:Choice Requires="wps">
                <w:drawing>
                  <wp:anchor distT="0" distB="0" distL="114300" distR="114300" simplePos="0" relativeHeight="251660926" behindDoc="1" locked="1" layoutInCell="1" allowOverlap="1" wp14:anchorId="6F2DC0E1" wp14:editId="156F3E6E">
                    <wp:simplePos x="0" y="0"/>
                    <wp:positionH relativeFrom="page">
                      <wp:posOffset>0</wp:posOffset>
                    </wp:positionH>
                    <wp:positionV relativeFrom="page">
                      <wp:posOffset>5238750</wp:posOffset>
                    </wp:positionV>
                    <wp:extent cx="7560000" cy="4723200"/>
                    <wp:effectExtent l="0" t="0" r="3175" b="1270"/>
                    <wp:wrapNone/>
                    <wp:docPr id="21" name="Tekstiruutu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000" cy="4723200"/>
                            </a:xfrm>
                            <a:prstGeom prst="rect">
                              <a:avLst/>
                            </a:prstGeom>
                            <a:noFill/>
                            <a:ln w="6350">
                              <a:noFill/>
                            </a:ln>
                          </wps:spPr>
                          <wps:txbx>
                            <w:txbxContent>
                              <w:p w14:paraId="57538E1F" w14:textId="77777777" w:rsidR="00BF77D3" w:rsidRPr="009265C1" w:rsidRDefault="00160970" w:rsidP="00C51060">
                                <w:pPr>
                                  <w:jc w:val="center"/>
                                </w:pPr>
                                <w:r>
                                  <w:rPr>
                                    <w:noProof/>
                                  </w:rPr>
                                  <w:drawing>
                                    <wp:inline distT="0" distB="0" distL="0" distR="0" wp14:anchorId="3F2E06A8" wp14:editId="22863333">
                                      <wp:extent cx="7691164" cy="5072483"/>
                                      <wp:effectExtent l="0" t="0" r="5080" b="0"/>
                                      <wp:docPr id="2" name="Kuv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91164" cy="507248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C0E1" id="Tekstiruutu 21" o:spid="_x0000_s1027" type="#_x0000_t202" alt="&quot;&quot;" style="position:absolute;margin-left:0;margin-top:412.5pt;width:595.3pt;height:371.9pt;z-index:-2516555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" filled="f" stroked="f" strokeweight=".5pt">
                    <v:textbox inset="0,0,0,0">
                      <w:txbxContent>
                        <w:p w14:paraId="57538E1F" w14:textId="77777777" w:rsidR="00BF77D3" w:rsidRPr="009265C1" w:rsidRDefault="00160970" w:rsidP="00C51060">
                          <w:pPr>
                            <w:jc w:val="center"/>
                          </w:pPr>
                          <w:r>
                            <w:rPr>
                              <w:noProof/>
                            </w:rPr>
                            <w:drawing>
                              <wp:inline distT="0" distB="0" distL="0" distR="0" wp14:anchorId="3F2E06A8" wp14:editId="22863333">
                                <wp:extent cx="7691164" cy="5072483"/>
                                <wp:effectExtent l="0" t="0" r="5080" b="0"/>
                                <wp:docPr id="2" name="Kuv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691164" cy="5072483"/>
                                        </a:xfrm>
                                        <a:prstGeom prst="rect">
                                          <a:avLst/>
                                        </a:prstGeom>
                                      </pic:spPr>
                                    </pic:pic>
                                  </a:graphicData>
                                </a:graphic>
                              </wp:inline>
                            </w:drawing>
                          </w:r>
                        </w:p>
                      </w:txbxContent>
                    </v:textbox>
                    <w10:wrap anchorx="page" anchory="page"/>
                    <w10:anchorlock/>
                  </v:shape>
                </w:pict>
              </mc:Fallback>
            </mc:AlternateContent>
          </w:r>
        </w:p>
        <w:p w14:paraId="3169E0D1" w14:textId="7E1695F1" w:rsidR="00BF77D3" w:rsidRDefault="003A0370">
          <w:pPr>
            <w:spacing w:line="240" w:lineRule="auto"/>
          </w:pPr>
          <w:r>
            <w:rPr>
              <w:noProof/>
            </w:rPr>
            <mc:AlternateContent>
              <mc:Choice Requires="wps">
                <w:drawing>
                  <wp:anchor distT="0" distB="0" distL="114300" distR="114300" simplePos="0" relativeHeight="251668480" behindDoc="0" locked="0" layoutInCell="1" allowOverlap="1" wp14:anchorId="43834C8A" wp14:editId="709E4270">
                    <wp:simplePos x="0" y="0"/>
                    <wp:positionH relativeFrom="page">
                      <wp:align>left</wp:align>
                    </wp:positionH>
                    <wp:positionV relativeFrom="paragraph">
                      <wp:posOffset>2533540</wp:posOffset>
                    </wp:positionV>
                    <wp:extent cx="7557498" cy="62134"/>
                    <wp:effectExtent l="0" t="0" r="5715" b="0"/>
                    <wp:wrapNone/>
                    <wp:docPr id="11" name="Suorakulmi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7498" cy="62134"/>
                            </a:xfrm>
                            <a:prstGeom prst="rect">
                              <a:avLst/>
                            </a:prstGeom>
                            <a:solidFill>
                              <a:srgbClr val="D9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8D33D0" id="Suorakulmio 11" o:spid="_x0000_s1026" alt="&quot;&quot;" style="position:absolute;margin-left:0;margin-top:199.5pt;width:595.1pt;height:4.9pt;z-index:25166848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" fillcolor="#d90066" stroked="f" strokeweight="2pt">
                    <w10:wrap anchorx="page"/>
                  </v:rect>
                </w:pict>
              </mc:Fallback>
            </mc:AlternateContent>
          </w:r>
          <w:r w:rsidR="00882ACE" w:rsidRPr="00C95A89">
            <w:rPr>
              <w:noProof/>
            </w:rPr>
            <w:drawing>
              <wp:anchor distT="0" distB="0" distL="114300" distR="114300" simplePos="0" relativeHeight="251661055" behindDoc="0" locked="0" layoutInCell="1" allowOverlap="1" wp14:anchorId="3BBA2D67" wp14:editId="706C9897">
                <wp:simplePos x="0" y="0"/>
                <wp:positionH relativeFrom="page">
                  <wp:posOffset>0</wp:posOffset>
                </wp:positionH>
                <wp:positionV relativeFrom="page">
                  <wp:posOffset>9948545</wp:posOffset>
                </wp:positionV>
                <wp:extent cx="7559675" cy="62230"/>
                <wp:effectExtent l="0" t="0" r="3175" b="0"/>
                <wp:wrapNone/>
                <wp:docPr id="20" name="Kuva 19">
                  <a:extLst xmlns:a="http://schemas.openxmlformats.org/drawingml/2006/main">
                    <a:ext uri="{FF2B5EF4-FFF2-40B4-BE49-F238E27FC236}">
                      <a16:creationId xmlns:a16="http://schemas.microsoft.com/office/drawing/2014/main" id="{1E5B4F55-4287-4AA4-8502-E07CA1296E6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19">
                          <a:extLst>
                            <a:ext uri="{FF2B5EF4-FFF2-40B4-BE49-F238E27FC236}">
                              <a16:creationId xmlns:a16="http://schemas.microsoft.com/office/drawing/2014/main" id="{1E5B4F55-4287-4AA4-8502-E07CA1296E65}"/>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62230"/>
                        </a:xfrm>
                        <a:prstGeom prst="rect">
                          <a:avLst/>
                        </a:prstGeom>
                      </pic:spPr>
                    </pic:pic>
                  </a:graphicData>
                </a:graphic>
                <wp14:sizeRelH relativeFrom="margin">
                  <wp14:pctWidth>0</wp14:pctWidth>
                </wp14:sizeRelH>
                <wp14:sizeRelV relativeFrom="margin">
                  <wp14:pctHeight>0</wp14:pctHeight>
                </wp14:sizeRelV>
              </wp:anchor>
            </w:drawing>
          </w:r>
          <w:r w:rsidR="00BF77D3">
            <w:br w:type="page"/>
          </w:r>
        </w:p>
      </w:sdtContent>
    </w:sdt>
    <w:p w14:paraId="4C271B9A" w14:textId="796F5919" w:rsidR="00CD4FDE" w:rsidRDefault="00CD4FDE" w:rsidP="00DB0D00"/>
    <w:p w14:paraId="3FBA0B5E" w14:textId="105A60E6" w:rsidR="00F136BC" w:rsidRDefault="00F136BC" w:rsidP="00DB0D00"/>
    <w:p w14:paraId="76442062" w14:textId="2E9B3EB9" w:rsidR="00F136BC" w:rsidRDefault="00F136BC" w:rsidP="00DB0D00"/>
    <w:p w14:paraId="14C20112" w14:textId="71AFDC6A" w:rsidR="00F136BC" w:rsidRDefault="00F136BC" w:rsidP="00DB0D00"/>
    <w:p w14:paraId="02A7B64A" w14:textId="7708D805" w:rsidR="00F136BC" w:rsidRDefault="00F136BC" w:rsidP="00DB0D00"/>
    <w:p w14:paraId="29543F4A" w14:textId="200CD406" w:rsidR="00F136BC" w:rsidRDefault="00F136BC" w:rsidP="00DB0D00"/>
    <w:p w14:paraId="272EB15D" w14:textId="455705B1" w:rsidR="00F136BC" w:rsidRDefault="00F136BC" w:rsidP="00DB0D00"/>
    <w:p w14:paraId="36822706" w14:textId="3A1FF536" w:rsidR="00F136BC" w:rsidRDefault="00F136BC" w:rsidP="00DB0D00"/>
    <w:p w14:paraId="770EDEE6" w14:textId="108A05EF" w:rsidR="00F136BC" w:rsidRDefault="00F136BC" w:rsidP="00DB0D00"/>
    <w:p w14:paraId="1A12565A" w14:textId="4C877AD5" w:rsidR="00F136BC" w:rsidRDefault="00F136BC" w:rsidP="00DB0D00"/>
    <w:p w14:paraId="048029CE" w14:textId="43D070F1" w:rsidR="00F136BC" w:rsidRDefault="00F136BC" w:rsidP="00DB0D00"/>
    <w:p w14:paraId="2E89B4BA" w14:textId="73E721FA" w:rsidR="00F136BC" w:rsidRDefault="00F136BC" w:rsidP="00DB0D00"/>
    <w:p w14:paraId="050F6EEE" w14:textId="3C1F64B9" w:rsidR="00F136BC" w:rsidRDefault="00F136BC" w:rsidP="00DB0D00"/>
    <w:p w14:paraId="1B67D2E5" w14:textId="79124BD1" w:rsidR="00F136BC" w:rsidRDefault="00F136BC" w:rsidP="00DB0D00"/>
    <w:p w14:paraId="4DF38CB5" w14:textId="1369D84B" w:rsidR="00F136BC" w:rsidRDefault="00F136BC" w:rsidP="00DB0D00"/>
    <w:p w14:paraId="5E9B753C" w14:textId="0CED5D49" w:rsidR="00F136BC" w:rsidRDefault="00F136BC" w:rsidP="00DB0D00"/>
    <w:p w14:paraId="09206EDF" w14:textId="3C4A2113" w:rsidR="00F136BC" w:rsidRDefault="00F136BC" w:rsidP="00DB0D00"/>
    <w:p w14:paraId="02E3BB5C" w14:textId="759769A6" w:rsidR="00F136BC" w:rsidRDefault="00F136BC" w:rsidP="00DB0D00"/>
    <w:p w14:paraId="4CBCEC1C" w14:textId="06BAC0D2" w:rsidR="00F136BC" w:rsidRDefault="00F136BC" w:rsidP="00DB0D00"/>
    <w:p w14:paraId="4583F92D" w14:textId="72FB18B9" w:rsidR="00F136BC" w:rsidRDefault="00F136BC" w:rsidP="00DB0D00"/>
    <w:p w14:paraId="51DA3CC3" w14:textId="77777777" w:rsidR="00F136BC" w:rsidRDefault="00F136BC" w:rsidP="00DB0D00"/>
    <w:p w14:paraId="135AC1BC" w14:textId="77777777" w:rsidR="007E2B10" w:rsidRDefault="007E2B10" w:rsidP="00DB0D00"/>
    <w:p w14:paraId="1BC6F429" w14:textId="77777777" w:rsidR="007E2B10" w:rsidRDefault="007E2B10" w:rsidP="00DB0D00"/>
    <w:p w14:paraId="3A91787A" w14:textId="77777777" w:rsidR="007E2B10" w:rsidRDefault="007E2B10" w:rsidP="00DB0D00"/>
    <w:p w14:paraId="79C7A0E8" w14:textId="77777777" w:rsidR="007E2B10" w:rsidRDefault="007E2B10" w:rsidP="00DB0D00"/>
    <w:p w14:paraId="7A74D425" w14:textId="77777777" w:rsidR="007E2B10" w:rsidRDefault="007E2B10" w:rsidP="00DB0D00"/>
    <w:p w14:paraId="6EFB96FC" w14:textId="77777777" w:rsidR="007E2B10" w:rsidRDefault="007E2B10" w:rsidP="00DB0D00"/>
    <w:p w14:paraId="44DC3204" w14:textId="77777777" w:rsidR="007E2B10" w:rsidRDefault="007E2B10" w:rsidP="00DB0D00"/>
    <w:p w14:paraId="4E778FA8" w14:textId="77777777" w:rsidR="007E2B10" w:rsidRDefault="007E2B10" w:rsidP="00DB0D00"/>
    <w:p w14:paraId="5BCEEF74" w14:textId="77777777" w:rsidR="007E2B10" w:rsidRDefault="007E2B10" w:rsidP="00DB0D00"/>
    <w:p w14:paraId="2CC523A9" w14:textId="77777777" w:rsidR="007E2B10" w:rsidRDefault="007E2B10" w:rsidP="00DB0D00"/>
    <w:p w14:paraId="21F5E12A" w14:textId="77777777" w:rsidR="007E2B10" w:rsidRDefault="007E2B10" w:rsidP="00DB0D00"/>
    <w:p w14:paraId="70CBC8C5" w14:textId="77777777" w:rsidR="007E2B10" w:rsidRDefault="007E2B10" w:rsidP="00DB0D00"/>
    <w:p w14:paraId="54E21677" w14:textId="77777777" w:rsidR="007E2B10" w:rsidRDefault="007E2B10" w:rsidP="00DB0D00"/>
    <w:p w14:paraId="12EEF3A3" w14:textId="77777777" w:rsidR="00F136BC" w:rsidRDefault="00F136BC" w:rsidP="00DB0D00"/>
    <w:p w14:paraId="766E13D5" w14:textId="77777777" w:rsidR="00764697" w:rsidRDefault="00764697" w:rsidP="00DB0D00"/>
    <w:p w14:paraId="11158389" w14:textId="77777777" w:rsidR="00764697" w:rsidRDefault="00764697" w:rsidP="00DB0D00"/>
    <w:p w14:paraId="0084B876" w14:textId="0163E56E" w:rsidR="007E2B10" w:rsidRDefault="007E2B10" w:rsidP="00DB0D00">
      <w:r w:rsidRPr="007E2B10">
        <w:t>Pirkanmaan liitto</w:t>
      </w:r>
      <w:r w:rsidR="00764697">
        <w:t xml:space="preserve"> / </w:t>
      </w:r>
      <w:r w:rsidR="00764697" w:rsidRPr="00764697">
        <w:t>Pirkanmaan tulevaisuuden sote-keskus -hanke</w:t>
      </w:r>
    </w:p>
    <w:p w14:paraId="3CDF3DA7" w14:textId="652F961E" w:rsidR="007E2B10" w:rsidRDefault="00285978" w:rsidP="00764697">
      <w:r>
        <w:t xml:space="preserve">Kuvat: STM / </w:t>
      </w:r>
      <w:r w:rsidRPr="00285978">
        <w:t>Katri</w:t>
      </w:r>
      <w:r>
        <w:t xml:space="preserve"> </w:t>
      </w:r>
      <w:r w:rsidRPr="00285978">
        <w:t>Lehtola</w:t>
      </w:r>
    </w:p>
    <w:sdt>
      <w:sdtPr>
        <w:rPr>
          <w:rFonts w:asciiTheme="minorHAnsi" w:eastAsiaTheme="minorHAnsi" w:hAnsiTheme="minorHAnsi" w:cstheme="minorHAnsi"/>
          <w:bCs w:val="0"/>
          <w:sz w:val="28"/>
          <w:szCs w:val="24"/>
          <w:lang w:eastAsia="en-US"/>
        </w:rPr>
        <w:id w:val="-1583519618"/>
        <w:docPartObj>
          <w:docPartGallery w:val="Table of Contents"/>
          <w:docPartUnique/>
        </w:docPartObj>
      </w:sdtPr>
      <w:sdtEndPr/>
      <w:sdtContent>
        <w:p w14:paraId="0FB66C4A" w14:textId="2367665F" w:rsidR="00BD6D82" w:rsidRDefault="00BD6D82">
          <w:pPr>
            <w:pStyle w:val="Sisllysluettelonotsikko"/>
          </w:pPr>
          <w:r>
            <w:t>Sisällysluettelo</w:t>
          </w:r>
        </w:p>
        <w:p w14:paraId="35D20800" w14:textId="02BC79DD" w:rsidR="00BD6D82" w:rsidRDefault="00BD6D82" w:rsidP="00BD6D82">
          <w:pPr>
            <w:pStyle w:val="Sisllysluettelotaso1"/>
            <w:rPr>
              <w:rFonts w:eastAsiaTheme="minorEastAsia" w:cstheme="minorBidi"/>
              <w:color w:val="auto"/>
              <w:sz w:val="22"/>
              <w:szCs w:val="22"/>
              <w:lang w:eastAsia="fi-FI"/>
            </w:rPr>
          </w:pPr>
          <w:r>
            <w:rPr>
              <w:bCs/>
            </w:rPr>
            <w:fldChar w:fldCharType="begin"/>
          </w:r>
          <w:r>
            <w:rPr>
              <w:bCs/>
            </w:rPr>
            <w:instrText xml:space="preserve"> TOC \o "1-3" \f \h \z \u </w:instrText>
          </w:r>
          <w:r>
            <w:rPr>
              <w:bCs/>
            </w:rPr>
            <w:fldChar w:fldCharType="separate"/>
          </w:r>
          <w:hyperlink w:anchor="_Toc100578771" w:history="1">
            <w:r w:rsidRPr="006473F7">
              <w:rPr>
                <w:rStyle w:val="Hyperlinkki"/>
              </w:rPr>
              <w:t>Tausta</w:t>
            </w:r>
            <w:r>
              <w:rPr>
                <w:webHidden/>
              </w:rPr>
              <w:tab/>
            </w:r>
            <w:r>
              <w:rPr>
                <w:webHidden/>
              </w:rPr>
              <w:fldChar w:fldCharType="begin"/>
            </w:r>
            <w:r>
              <w:rPr>
                <w:webHidden/>
              </w:rPr>
              <w:instrText xml:space="preserve"> PAGEREF _Toc100578771 \h </w:instrText>
            </w:r>
            <w:r>
              <w:rPr>
                <w:webHidden/>
              </w:rPr>
            </w:r>
            <w:r>
              <w:rPr>
                <w:webHidden/>
              </w:rPr>
              <w:fldChar w:fldCharType="separate"/>
            </w:r>
            <w:r>
              <w:rPr>
                <w:webHidden/>
              </w:rPr>
              <w:t>4</w:t>
            </w:r>
            <w:r>
              <w:rPr>
                <w:webHidden/>
              </w:rPr>
              <w:fldChar w:fldCharType="end"/>
            </w:r>
          </w:hyperlink>
        </w:p>
        <w:p w14:paraId="5589C68F" w14:textId="4E0D2B1D" w:rsidR="00BD6D82" w:rsidRDefault="008F531D" w:rsidP="00BD6D82">
          <w:pPr>
            <w:pStyle w:val="Sisllysluettelotaso1"/>
            <w:rPr>
              <w:rFonts w:eastAsiaTheme="minorEastAsia" w:cstheme="minorBidi"/>
              <w:color w:val="auto"/>
              <w:sz w:val="22"/>
              <w:szCs w:val="22"/>
              <w:lang w:eastAsia="fi-FI"/>
            </w:rPr>
          </w:pPr>
          <w:hyperlink w:anchor="_Toc100578772" w:history="1">
            <w:r w:rsidR="00BD6D82" w:rsidRPr="006473F7">
              <w:rPr>
                <w:rStyle w:val="Hyperlinkki"/>
              </w:rPr>
              <w:t>Tarkoitus</w:t>
            </w:r>
            <w:r w:rsidR="00BD6D82">
              <w:rPr>
                <w:webHidden/>
              </w:rPr>
              <w:tab/>
            </w:r>
            <w:r w:rsidR="00BD6D82">
              <w:rPr>
                <w:webHidden/>
              </w:rPr>
              <w:fldChar w:fldCharType="begin"/>
            </w:r>
            <w:r w:rsidR="00BD6D82">
              <w:rPr>
                <w:webHidden/>
              </w:rPr>
              <w:instrText xml:space="preserve"> PAGEREF _Toc100578772 \h </w:instrText>
            </w:r>
            <w:r w:rsidR="00BD6D82">
              <w:rPr>
                <w:webHidden/>
              </w:rPr>
            </w:r>
            <w:r w:rsidR="00BD6D82">
              <w:rPr>
                <w:webHidden/>
              </w:rPr>
              <w:fldChar w:fldCharType="separate"/>
            </w:r>
            <w:r w:rsidR="00BD6D82">
              <w:rPr>
                <w:webHidden/>
              </w:rPr>
              <w:t>5</w:t>
            </w:r>
            <w:r w:rsidR="00BD6D82">
              <w:rPr>
                <w:webHidden/>
              </w:rPr>
              <w:fldChar w:fldCharType="end"/>
            </w:r>
          </w:hyperlink>
        </w:p>
        <w:p w14:paraId="21933EA2" w14:textId="3E889588" w:rsidR="00BD6D82" w:rsidRDefault="008F531D" w:rsidP="00BD6D82">
          <w:pPr>
            <w:pStyle w:val="Sisllysluettelotaso1"/>
            <w:rPr>
              <w:rFonts w:eastAsiaTheme="minorEastAsia" w:cstheme="minorBidi"/>
              <w:color w:val="auto"/>
              <w:sz w:val="22"/>
              <w:szCs w:val="22"/>
              <w:lang w:eastAsia="fi-FI"/>
            </w:rPr>
          </w:pPr>
          <w:hyperlink w:anchor="_Toc100578773" w:history="1">
            <w:r w:rsidR="00BD6D82" w:rsidRPr="006473F7">
              <w:rPr>
                <w:rStyle w:val="Hyperlinkki"/>
              </w:rPr>
              <w:t>Toteutuksessa huomioitavaa</w:t>
            </w:r>
            <w:r w:rsidR="00BD6D82">
              <w:rPr>
                <w:webHidden/>
              </w:rPr>
              <w:tab/>
            </w:r>
            <w:r w:rsidR="00BD6D82">
              <w:rPr>
                <w:webHidden/>
              </w:rPr>
              <w:fldChar w:fldCharType="begin"/>
            </w:r>
            <w:r w:rsidR="00BD6D82">
              <w:rPr>
                <w:webHidden/>
              </w:rPr>
              <w:instrText xml:space="preserve"> PAGEREF _Toc100578773 \h </w:instrText>
            </w:r>
            <w:r w:rsidR="00BD6D82">
              <w:rPr>
                <w:webHidden/>
              </w:rPr>
            </w:r>
            <w:r w:rsidR="00BD6D82">
              <w:rPr>
                <w:webHidden/>
              </w:rPr>
              <w:fldChar w:fldCharType="separate"/>
            </w:r>
            <w:r w:rsidR="00BD6D82">
              <w:rPr>
                <w:webHidden/>
              </w:rPr>
              <w:t>6</w:t>
            </w:r>
            <w:r w:rsidR="00BD6D82">
              <w:rPr>
                <w:webHidden/>
              </w:rPr>
              <w:fldChar w:fldCharType="end"/>
            </w:r>
          </w:hyperlink>
        </w:p>
        <w:p w14:paraId="28D688CC" w14:textId="6724A53B" w:rsidR="00BD6D82" w:rsidRDefault="008F531D" w:rsidP="00BD6D82">
          <w:pPr>
            <w:pStyle w:val="Sisllysluettelotaso1"/>
            <w:rPr>
              <w:rFonts w:eastAsiaTheme="minorEastAsia" w:cstheme="minorBidi"/>
              <w:color w:val="auto"/>
              <w:sz w:val="22"/>
              <w:szCs w:val="22"/>
              <w:lang w:eastAsia="fi-FI"/>
            </w:rPr>
          </w:pPr>
          <w:hyperlink w:anchor="_Toc100578774" w:history="1">
            <w:r w:rsidR="00BD6D82" w:rsidRPr="006473F7">
              <w:rPr>
                <w:rStyle w:val="Hyperlinkki"/>
              </w:rPr>
              <w:t>Kokonaiskuva työpajoista</w:t>
            </w:r>
            <w:r w:rsidR="00BD6D82">
              <w:rPr>
                <w:webHidden/>
              </w:rPr>
              <w:tab/>
            </w:r>
            <w:r w:rsidR="00BD6D82">
              <w:rPr>
                <w:webHidden/>
              </w:rPr>
              <w:fldChar w:fldCharType="begin"/>
            </w:r>
            <w:r w:rsidR="00BD6D82">
              <w:rPr>
                <w:webHidden/>
              </w:rPr>
              <w:instrText xml:space="preserve"> PAGEREF _Toc100578774 \h </w:instrText>
            </w:r>
            <w:r w:rsidR="00BD6D82">
              <w:rPr>
                <w:webHidden/>
              </w:rPr>
            </w:r>
            <w:r w:rsidR="00BD6D82">
              <w:rPr>
                <w:webHidden/>
              </w:rPr>
              <w:fldChar w:fldCharType="separate"/>
            </w:r>
            <w:r w:rsidR="00BD6D82">
              <w:rPr>
                <w:webHidden/>
              </w:rPr>
              <w:t>7</w:t>
            </w:r>
            <w:r w:rsidR="00BD6D82">
              <w:rPr>
                <w:webHidden/>
              </w:rPr>
              <w:fldChar w:fldCharType="end"/>
            </w:r>
          </w:hyperlink>
        </w:p>
        <w:p w14:paraId="494AB993" w14:textId="0871574A" w:rsidR="00BD6D82" w:rsidRDefault="008F531D" w:rsidP="00BD6D82">
          <w:pPr>
            <w:pStyle w:val="Sisllysluettelotaso1"/>
            <w:rPr>
              <w:rFonts w:eastAsiaTheme="minorEastAsia" w:cstheme="minorBidi"/>
              <w:color w:val="auto"/>
              <w:sz w:val="22"/>
              <w:szCs w:val="22"/>
              <w:lang w:eastAsia="fi-FI"/>
            </w:rPr>
          </w:pPr>
          <w:hyperlink w:anchor="_Toc100578775" w:history="1">
            <w:r w:rsidR="00BD6D82" w:rsidRPr="006473F7">
              <w:rPr>
                <w:rStyle w:val="Hyperlinkki"/>
                <w:rFonts w:eastAsia="Times New Roman"/>
                <w:lang w:eastAsia="fi-FI"/>
              </w:rPr>
              <w:t>Ensimmäinen työpaja</w:t>
            </w:r>
            <w:r w:rsidR="00BD6D82">
              <w:rPr>
                <w:webHidden/>
              </w:rPr>
              <w:tab/>
            </w:r>
            <w:r w:rsidR="00BD6D82">
              <w:rPr>
                <w:webHidden/>
              </w:rPr>
              <w:fldChar w:fldCharType="begin"/>
            </w:r>
            <w:r w:rsidR="00BD6D82">
              <w:rPr>
                <w:webHidden/>
              </w:rPr>
              <w:instrText xml:space="preserve"> PAGEREF _Toc100578775 \h </w:instrText>
            </w:r>
            <w:r w:rsidR="00BD6D82">
              <w:rPr>
                <w:webHidden/>
              </w:rPr>
            </w:r>
            <w:r w:rsidR="00BD6D82">
              <w:rPr>
                <w:webHidden/>
              </w:rPr>
              <w:fldChar w:fldCharType="separate"/>
            </w:r>
            <w:r w:rsidR="00BD6D82">
              <w:rPr>
                <w:webHidden/>
              </w:rPr>
              <w:t>8</w:t>
            </w:r>
            <w:r w:rsidR="00BD6D82">
              <w:rPr>
                <w:webHidden/>
              </w:rPr>
              <w:fldChar w:fldCharType="end"/>
            </w:r>
          </w:hyperlink>
        </w:p>
        <w:p w14:paraId="52BE1079" w14:textId="5B86891C" w:rsidR="00BD6D82" w:rsidRDefault="008F531D" w:rsidP="00BD6D82">
          <w:pPr>
            <w:pStyle w:val="Sisllysluettelotaso2"/>
            <w:rPr>
              <w:rFonts w:eastAsiaTheme="minorEastAsia" w:cstheme="minorBidi"/>
              <w:color w:val="auto"/>
              <w:sz w:val="22"/>
              <w:szCs w:val="22"/>
              <w:lang w:eastAsia="fi-FI"/>
            </w:rPr>
          </w:pPr>
          <w:hyperlink w:anchor="_Toc100578776" w:history="1">
            <w:r w:rsidR="00BD6D82" w:rsidRPr="006473F7">
              <w:rPr>
                <w:rStyle w:val="Hyperlinkki"/>
                <w:rFonts w:eastAsia="Times New Roman"/>
                <w:lang w:eastAsia="fi-FI"/>
              </w:rPr>
              <w:t>1.1</w:t>
            </w:r>
            <w:r w:rsidR="00BD6D82">
              <w:rPr>
                <w:rFonts w:eastAsiaTheme="minorEastAsia" w:cstheme="minorBidi"/>
                <w:color w:val="auto"/>
                <w:sz w:val="22"/>
                <w:szCs w:val="22"/>
                <w:lang w:eastAsia="fi-FI"/>
              </w:rPr>
              <w:tab/>
            </w:r>
            <w:r w:rsidR="00BD6D82" w:rsidRPr="006473F7">
              <w:rPr>
                <w:rStyle w:val="Hyperlinkki"/>
                <w:rFonts w:eastAsia="Times New Roman"/>
                <w:lang w:eastAsia="fi-FI"/>
              </w:rPr>
              <w:t>Alustus työpajaan</w:t>
            </w:r>
            <w:r w:rsidR="00BD6D82">
              <w:rPr>
                <w:webHidden/>
              </w:rPr>
              <w:tab/>
            </w:r>
            <w:r w:rsidR="00BD6D82">
              <w:rPr>
                <w:webHidden/>
              </w:rPr>
              <w:fldChar w:fldCharType="begin"/>
            </w:r>
            <w:r w:rsidR="00BD6D82">
              <w:rPr>
                <w:webHidden/>
              </w:rPr>
              <w:instrText xml:space="preserve"> PAGEREF _Toc100578776 \h </w:instrText>
            </w:r>
            <w:r w:rsidR="00BD6D82">
              <w:rPr>
                <w:webHidden/>
              </w:rPr>
            </w:r>
            <w:r w:rsidR="00BD6D82">
              <w:rPr>
                <w:webHidden/>
              </w:rPr>
              <w:fldChar w:fldCharType="separate"/>
            </w:r>
            <w:r w:rsidR="00BD6D82">
              <w:rPr>
                <w:webHidden/>
              </w:rPr>
              <w:t>8</w:t>
            </w:r>
            <w:r w:rsidR="00BD6D82">
              <w:rPr>
                <w:webHidden/>
              </w:rPr>
              <w:fldChar w:fldCharType="end"/>
            </w:r>
          </w:hyperlink>
        </w:p>
        <w:p w14:paraId="608AC427" w14:textId="6B4ABD35" w:rsidR="00BD6D82" w:rsidRDefault="008F531D" w:rsidP="004B6020">
          <w:pPr>
            <w:pStyle w:val="Sisllysluettelotaso2"/>
            <w:ind w:left="993" w:hanging="568"/>
            <w:rPr>
              <w:rFonts w:eastAsiaTheme="minorEastAsia" w:cstheme="minorBidi"/>
              <w:color w:val="auto"/>
              <w:sz w:val="22"/>
              <w:szCs w:val="22"/>
              <w:lang w:eastAsia="fi-FI"/>
            </w:rPr>
          </w:pPr>
          <w:hyperlink w:anchor="_Toc100578777" w:history="1">
            <w:r w:rsidR="00BD6D82" w:rsidRPr="006473F7">
              <w:rPr>
                <w:rStyle w:val="Hyperlinkki"/>
                <w:rFonts w:eastAsia="Times New Roman"/>
                <w:lang w:eastAsia="fi-FI"/>
              </w:rPr>
              <w:t>1.2</w:t>
            </w:r>
            <w:r w:rsidR="00BD6D82">
              <w:rPr>
                <w:rFonts w:eastAsiaTheme="minorEastAsia" w:cstheme="minorBidi"/>
                <w:color w:val="auto"/>
                <w:sz w:val="22"/>
                <w:szCs w:val="22"/>
                <w:lang w:eastAsia="fi-FI"/>
              </w:rPr>
              <w:tab/>
            </w:r>
            <w:r w:rsidR="00BD6D82" w:rsidRPr="006473F7">
              <w:rPr>
                <w:rStyle w:val="Hyperlinkki"/>
                <w:rFonts w:eastAsia="Times New Roman"/>
                <w:lang w:eastAsia="fi-FI"/>
              </w:rPr>
              <w:t xml:space="preserve">Esittäytyminen ja keskusteluun virittäytyminen oman kokemuksen </w:t>
            </w:r>
            <w:r w:rsidR="004B6020">
              <w:rPr>
                <w:rStyle w:val="Hyperlinkki"/>
                <w:rFonts w:eastAsia="Times New Roman"/>
                <w:lang w:eastAsia="fi-FI"/>
              </w:rPr>
              <w:br/>
            </w:r>
            <w:r w:rsidR="00BD6D82" w:rsidRPr="006473F7">
              <w:rPr>
                <w:rStyle w:val="Hyperlinkki"/>
                <w:rFonts w:eastAsia="Times New Roman"/>
                <w:lang w:eastAsia="fi-FI"/>
              </w:rPr>
              <w:t>kautta</w:t>
            </w:r>
            <w:r w:rsidR="00BD6D82">
              <w:rPr>
                <w:webHidden/>
              </w:rPr>
              <w:tab/>
            </w:r>
            <w:r w:rsidR="00BD6D82">
              <w:rPr>
                <w:webHidden/>
              </w:rPr>
              <w:fldChar w:fldCharType="begin"/>
            </w:r>
            <w:r w:rsidR="00BD6D82">
              <w:rPr>
                <w:webHidden/>
              </w:rPr>
              <w:instrText xml:space="preserve"> PAGEREF _Toc100578777 \h </w:instrText>
            </w:r>
            <w:r w:rsidR="00BD6D82">
              <w:rPr>
                <w:webHidden/>
              </w:rPr>
            </w:r>
            <w:r w:rsidR="00BD6D82">
              <w:rPr>
                <w:webHidden/>
              </w:rPr>
              <w:fldChar w:fldCharType="separate"/>
            </w:r>
            <w:r w:rsidR="00BD6D82">
              <w:rPr>
                <w:webHidden/>
              </w:rPr>
              <w:t>8</w:t>
            </w:r>
            <w:r w:rsidR="00BD6D82">
              <w:rPr>
                <w:webHidden/>
              </w:rPr>
              <w:fldChar w:fldCharType="end"/>
            </w:r>
          </w:hyperlink>
        </w:p>
        <w:p w14:paraId="4693EFF9" w14:textId="25C60B7D" w:rsidR="00BD6D82" w:rsidRDefault="008F531D" w:rsidP="00BD6D82">
          <w:pPr>
            <w:pStyle w:val="Sisllysluettelotaso2"/>
            <w:rPr>
              <w:rFonts w:eastAsiaTheme="minorEastAsia" w:cstheme="minorBidi"/>
              <w:color w:val="auto"/>
              <w:sz w:val="22"/>
              <w:szCs w:val="22"/>
              <w:lang w:eastAsia="fi-FI"/>
            </w:rPr>
          </w:pPr>
          <w:hyperlink w:anchor="_Toc100578778" w:history="1">
            <w:r w:rsidR="00BD6D82" w:rsidRPr="006473F7">
              <w:rPr>
                <w:rStyle w:val="Hyperlinkki"/>
                <w:rFonts w:eastAsia="Times New Roman"/>
                <w:lang w:eastAsia="fi-FI"/>
              </w:rPr>
              <w:t>1.3</w:t>
            </w:r>
            <w:r w:rsidR="00BD6D82">
              <w:rPr>
                <w:rFonts w:eastAsiaTheme="minorEastAsia" w:cstheme="minorBidi"/>
                <w:color w:val="auto"/>
                <w:sz w:val="22"/>
                <w:szCs w:val="22"/>
                <w:lang w:eastAsia="fi-FI"/>
              </w:rPr>
              <w:tab/>
            </w:r>
            <w:r w:rsidR="00BD6D82" w:rsidRPr="006473F7">
              <w:rPr>
                <w:rStyle w:val="Hyperlinkki"/>
                <w:rFonts w:eastAsia="Times New Roman"/>
                <w:lang w:eastAsia="fi-FI"/>
              </w:rPr>
              <w:t>Perheiden näkökulma: Millaista muutosta tavoittelemme?</w:t>
            </w:r>
            <w:r w:rsidR="00BD6D82">
              <w:rPr>
                <w:webHidden/>
              </w:rPr>
              <w:tab/>
            </w:r>
            <w:r w:rsidR="00BD6D82">
              <w:rPr>
                <w:webHidden/>
              </w:rPr>
              <w:fldChar w:fldCharType="begin"/>
            </w:r>
            <w:r w:rsidR="00BD6D82">
              <w:rPr>
                <w:webHidden/>
              </w:rPr>
              <w:instrText xml:space="preserve"> PAGEREF _Toc100578778 \h </w:instrText>
            </w:r>
            <w:r w:rsidR="00BD6D82">
              <w:rPr>
                <w:webHidden/>
              </w:rPr>
            </w:r>
            <w:r w:rsidR="00BD6D82">
              <w:rPr>
                <w:webHidden/>
              </w:rPr>
              <w:fldChar w:fldCharType="separate"/>
            </w:r>
            <w:r w:rsidR="00BD6D82">
              <w:rPr>
                <w:webHidden/>
              </w:rPr>
              <w:t>8</w:t>
            </w:r>
            <w:r w:rsidR="00BD6D82">
              <w:rPr>
                <w:webHidden/>
              </w:rPr>
              <w:fldChar w:fldCharType="end"/>
            </w:r>
          </w:hyperlink>
        </w:p>
        <w:p w14:paraId="3469FB33" w14:textId="1221B741" w:rsidR="00BD6D82" w:rsidRDefault="008F531D" w:rsidP="004B6020">
          <w:pPr>
            <w:pStyle w:val="Sisllysluettelotaso2"/>
            <w:ind w:left="995" w:hanging="570"/>
            <w:rPr>
              <w:rFonts w:eastAsiaTheme="minorEastAsia" w:cstheme="minorBidi"/>
              <w:color w:val="auto"/>
              <w:sz w:val="22"/>
              <w:szCs w:val="22"/>
              <w:lang w:eastAsia="fi-FI"/>
            </w:rPr>
          </w:pPr>
          <w:hyperlink w:anchor="_Toc100578779" w:history="1">
            <w:r w:rsidR="00BD6D82" w:rsidRPr="006473F7">
              <w:rPr>
                <w:rStyle w:val="Hyperlinkki"/>
                <w:rFonts w:eastAsia="Times New Roman"/>
                <w:lang w:eastAsia="fi-FI"/>
              </w:rPr>
              <w:t>1.4</w:t>
            </w:r>
            <w:r w:rsidR="00BD6D82">
              <w:rPr>
                <w:rFonts w:eastAsiaTheme="minorEastAsia" w:cstheme="minorBidi"/>
                <w:color w:val="auto"/>
                <w:sz w:val="22"/>
                <w:szCs w:val="22"/>
                <w:lang w:eastAsia="fi-FI"/>
              </w:rPr>
              <w:tab/>
            </w:r>
            <w:r w:rsidR="00BD6D82" w:rsidRPr="006473F7">
              <w:rPr>
                <w:rStyle w:val="Hyperlinkki"/>
                <w:rFonts w:eastAsia="Times New Roman"/>
                <w:lang w:eastAsia="fi-FI"/>
              </w:rPr>
              <w:t xml:space="preserve">Yhteiseen tavoitteeseen kiinnittyminen: millaista muutosta </w:t>
            </w:r>
            <w:r w:rsidR="004B6020">
              <w:rPr>
                <w:rStyle w:val="Hyperlinkki"/>
                <w:rFonts w:eastAsia="Times New Roman"/>
                <w:lang w:eastAsia="fi-FI"/>
              </w:rPr>
              <w:br/>
            </w:r>
            <w:r w:rsidR="00BD6D82" w:rsidRPr="006473F7">
              <w:rPr>
                <w:rStyle w:val="Hyperlinkki"/>
                <w:rFonts w:eastAsia="Times New Roman"/>
                <w:lang w:eastAsia="fi-FI"/>
              </w:rPr>
              <w:t>tavoittelemme</w:t>
            </w:r>
            <w:r w:rsidR="00BD6D82">
              <w:rPr>
                <w:webHidden/>
              </w:rPr>
              <w:tab/>
            </w:r>
            <w:r w:rsidR="00BD6D82">
              <w:rPr>
                <w:webHidden/>
              </w:rPr>
              <w:fldChar w:fldCharType="begin"/>
            </w:r>
            <w:r w:rsidR="00BD6D82">
              <w:rPr>
                <w:webHidden/>
              </w:rPr>
              <w:instrText xml:space="preserve"> PAGEREF _Toc100578779 \h </w:instrText>
            </w:r>
            <w:r w:rsidR="00BD6D82">
              <w:rPr>
                <w:webHidden/>
              </w:rPr>
            </w:r>
            <w:r w:rsidR="00BD6D82">
              <w:rPr>
                <w:webHidden/>
              </w:rPr>
              <w:fldChar w:fldCharType="separate"/>
            </w:r>
            <w:r w:rsidR="00BD6D82">
              <w:rPr>
                <w:webHidden/>
              </w:rPr>
              <w:t>9</w:t>
            </w:r>
            <w:r w:rsidR="00BD6D82">
              <w:rPr>
                <w:webHidden/>
              </w:rPr>
              <w:fldChar w:fldCharType="end"/>
            </w:r>
          </w:hyperlink>
        </w:p>
        <w:p w14:paraId="60D6A1E7" w14:textId="694D2B67" w:rsidR="00BD6D82" w:rsidRPr="004B6020" w:rsidRDefault="008F531D" w:rsidP="004B6020">
          <w:pPr>
            <w:pStyle w:val="Sisllysluettelotaso2"/>
            <w:ind w:left="995" w:hanging="570"/>
            <w:rPr>
              <w:rStyle w:val="Hyperlinkki"/>
              <w:rFonts w:eastAsia="Times New Roman"/>
            </w:rPr>
          </w:pPr>
          <w:hyperlink w:anchor="_Toc100578780" w:history="1">
            <w:r w:rsidR="00BD6D82" w:rsidRPr="006473F7">
              <w:rPr>
                <w:rStyle w:val="Hyperlinkki"/>
                <w:rFonts w:eastAsia="Times New Roman"/>
                <w:lang w:eastAsia="fi-FI"/>
              </w:rPr>
              <w:t xml:space="preserve">1.5   Katsotaan alustukseksi systeeminen työote lapsi- ja perhepalveluissa </w:t>
            </w:r>
            <w:r w:rsidR="004B6020">
              <w:rPr>
                <w:rStyle w:val="Hyperlinkki"/>
                <w:rFonts w:eastAsia="Times New Roman"/>
                <w:lang w:eastAsia="fi-FI"/>
              </w:rPr>
              <w:br/>
            </w:r>
            <w:r w:rsidR="00BD6D82" w:rsidRPr="006473F7">
              <w:rPr>
                <w:rStyle w:val="Hyperlinkki"/>
                <w:rFonts w:eastAsia="Times New Roman"/>
                <w:lang w:eastAsia="fi-FI"/>
              </w:rPr>
              <w:t>video</w:t>
            </w:r>
            <w:r w:rsidR="00BD6D82" w:rsidRPr="004B6020">
              <w:rPr>
                <w:rStyle w:val="Hyperlinkki"/>
                <w:rFonts w:eastAsia="Times New Roman"/>
                <w:webHidden/>
                <w:lang w:eastAsia="fi-FI"/>
              </w:rPr>
              <w:tab/>
            </w:r>
            <w:r w:rsidR="00BD6D82" w:rsidRPr="004B6020">
              <w:rPr>
                <w:rStyle w:val="Hyperlinkki"/>
                <w:rFonts w:eastAsia="Times New Roman"/>
                <w:webHidden/>
                <w:lang w:eastAsia="fi-FI"/>
              </w:rPr>
              <w:fldChar w:fldCharType="begin"/>
            </w:r>
            <w:r w:rsidR="00BD6D82" w:rsidRPr="004B6020">
              <w:rPr>
                <w:rStyle w:val="Hyperlinkki"/>
                <w:rFonts w:eastAsia="Times New Roman"/>
                <w:webHidden/>
                <w:lang w:eastAsia="fi-FI"/>
              </w:rPr>
              <w:instrText xml:space="preserve"> PAGEREF _Toc100578780 \h </w:instrText>
            </w:r>
            <w:r w:rsidR="00BD6D82" w:rsidRPr="004B6020">
              <w:rPr>
                <w:rStyle w:val="Hyperlinkki"/>
                <w:rFonts w:eastAsia="Times New Roman"/>
                <w:webHidden/>
                <w:lang w:eastAsia="fi-FI"/>
              </w:rPr>
            </w:r>
            <w:r w:rsidR="00BD6D82" w:rsidRPr="004B6020">
              <w:rPr>
                <w:rStyle w:val="Hyperlinkki"/>
                <w:rFonts w:eastAsia="Times New Roman"/>
                <w:webHidden/>
                <w:lang w:eastAsia="fi-FI"/>
              </w:rPr>
              <w:fldChar w:fldCharType="separate"/>
            </w:r>
            <w:r w:rsidR="00BD6D82" w:rsidRPr="004B6020">
              <w:rPr>
                <w:rStyle w:val="Hyperlinkki"/>
                <w:rFonts w:eastAsia="Times New Roman"/>
                <w:webHidden/>
                <w:lang w:eastAsia="fi-FI"/>
              </w:rPr>
              <w:t>9</w:t>
            </w:r>
            <w:r w:rsidR="00BD6D82" w:rsidRPr="004B6020">
              <w:rPr>
                <w:rStyle w:val="Hyperlinkki"/>
                <w:rFonts w:eastAsia="Times New Roman"/>
                <w:webHidden/>
                <w:lang w:eastAsia="fi-FI"/>
              </w:rPr>
              <w:fldChar w:fldCharType="end"/>
            </w:r>
          </w:hyperlink>
        </w:p>
        <w:p w14:paraId="250DF49C" w14:textId="3992F371" w:rsidR="00BD6D82" w:rsidRPr="00E2486D" w:rsidRDefault="008F531D" w:rsidP="00E2486D">
          <w:pPr>
            <w:pStyle w:val="Sisllysluettelotaso2"/>
            <w:ind w:left="995" w:hanging="570"/>
            <w:rPr>
              <w:rStyle w:val="Hyperlinkki"/>
              <w:rFonts w:eastAsia="Times New Roman"/>
            </w:rPr>
          </w:pPr>
          <w:hyperlink w:anchor="_Toc100578781" w:history="1">
            <w:r w:rsidR="00BD6D82" w:rsidRPr="006473F7">
              <w:rPr>
                <w:rStyle w:val="Hyperlinkki"/>
                <w:rFonts w:eastAsia="Times New Roman"/>
                <w:lang w:eastAsia="fi-FI"/>
              </w:rPr>
              <w:t xml:space="preserve">1.6   Tapaustutkimus: tutkitaan yhdessä sitä, miten systeemisen työn </w:t>
            </w:r>
            <w:r w:rsidR="00E2486D">
              <w:rPr>
                <w:rStyle w:val="Hyperlinkki"/>
                <w:rFonts w:eastAsia="Times New Roman"/>
                <w:lang w:eastAsia="fi-FI"/>
              </w:rPr>
              <w:br/>
            </w:r>
            <w:r w:rsidR="00BD6D82" w:rsidRPr="006473F7">
              <w:rPr>
                <w:rStyle w:val="Hyperlinkki"/>
                <w:rFonts w:eastAsia="Times New Roman"/>
                <w:lang w:eastAsia="fi-FI"/>
              </w:rPr>
              <w:t>keskeiset periaatteet käytännössä näkyisivät asiakasprosessissa</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_Toc100578781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9</w:t>
            </w:r>
            <w:r w:rsidR="00BD6D82" w:rsidRPr="00E2486D">
              <w:rPr>
                <w:rStyle w:val="Hyperlinkki"/>
                <w:rFonts w:eastAsia="Times New Roman"/>
                <w:webHidden/>
                <w:lang w:eastAsia="fi-FI"/>
              </w:rPr>
              <w:fldChar w:fldCharType="end"/>
            </w:r>
          </w:hyperlink>
        </w:p>
        <w:p w14:paraId="236DC869" w14:textId="6E2D0BA6" w:rsidR="00BD6D82" w:rsidRDefault="008F531D" w:rsidP="00BD6D82">
          <w:pPr>
            <w:pStyle w:val="Sisllysluettelotaso2"/>
            <w:rPr>
              <w:rFonts w:eastAsiaTheme="minorEastAsia" w:cstheme="minorBidi"/>
              <w:color w:val="auto"/>
              <w:sz w:val="22"/>
              <w:szCs w:val="22"/>
              <w:lang w:eastAsia="fi-FI"/>
            </w:rPr>
          </w:pPr>
          <w:hyperlink w:anchor="_Toc100578782" w:history="1">
            <w:r w:rsidR="00BD6D82" w:rsidRPr="006473F7">
              <w:rPr>
                <w:rStyle w:val="Hyperlinkki"/>
                <w:rFonts w:eastAsia="Times New Roman"/>
                <w:lang w:eastAsia="fi-FI"/>
              </w:rPr>
              <w:t>1.7</w:t>
            </w:r>
            <w:r w:rsidR="00BD6D82">
              <w:rPr>
                <w:rFonts w:eastAsiaTheme="minorEastAsia" w:cstheme="minorBidi"/>
                <w:color w:val="auto"/>
                <w:sz w:val="22"/>
                <w:szCs w:val="22"/>
                <w:lang w:eastAsia="fi-FI"/>
              </w:rPr>
              <w:tab/>
            </w:r>
            <w:r w:rsidR="00BD6D82" w:rsidRPr="006473F7">
              <w:rPr>
                <w:rStyle w:val="Hyperlinkki"/>
                <w:rFonts w:eastAsia="Times New Roman"/>
                <w:lang w:eastAsia="fi-FI"/>
              </w:rPr>
              <w:t>Lopetus</w:t>
            </w:r>
            <w:r w:rsidR="00BD6D82">
              <w:rPr>
                <w:webHidden/>
              </w:rPr>
              <w:tab/>
            </w:r>
            <w:r w:rsidR="00BD6D82">
              <w:rPr>
                <w:webHidden/>
              </w:rPr>
              <w:fldChar w:fldCharType="begin"/>
            </w:r>
            <w:r w:rsidR="00BD6D82">
              <w:rPr>
                <w:webHidden/>
              </w:rPr>
              <w:instrText xml:space="preserve"> PAGEREF _Toc100578782 \h </w:instrText>
            </w:r>
            <w:r w:rsidR="00BD6D82">
              <w:rPr>
                <w:webHidden/>
              </w:rPr>
            </w:r>
            <w:r w:rsidR="00BD6D82">
              <w:rPr>
                <w:webHidden/>
              </w:rPr>
              <w:fldChar w:fldCharType="separate"/>
            </w:r>
            <w:r w:rsidR="00BD6D82">
              <w:rPr>
                <w:webHidden/>
              </w:rPr>
              <w:t>11</w:t>
            </w:r>
            <w:r w:rsidR="00BD6D82">
              <w:rPr>
                <w:webHidden/>
              </w:rPr>
              <w:fldChar w:fldCharType="end"/>
            </w:r>
          </w:hyperlink>
        </w:p>
        <w:p w14:paraId="45AE1F6A" w14:textId="6C40243B" w:rsidR="00BD6D82" w:rsidRPr="00E2486D" w:rsidRDefault="008F531D" w:rsidP="00E2486D">
          <w:pPr>
            <w:pStyle w:val="Sisllysluettelotaso1"/>
            <w:rPr>
              <w:rStyle w:val="Hyperlinkki"/>
              <w:rFonts w:eastAsia="Times New Roman"/>
            </w:rPr>
          </w:pPr>
          <w:hyperlink w:anchor="_Toc100578783" w:history="1">
            <w:r w:rsidR="00BD6D82" w:rsidRPr="006473F7">
              <w:rPr>
                <w:rStyle w:val="Hyperlinkki"/>
                <w:rFonts w:eastAsia="Times New Roman"/>
                <w:lang w:eastAsia="fi-FI"/>
              </w:rPr>
              <w:t>Toinen työpaja</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_Toc100578783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12</w:t>
            </w:r>
            <w:r w:rsidR="00BD6D82" w:rsidRPr="00E2486D">
              <w:rPr>
                <w:rStyle w:val="Hyperlinkki"/>
                <w:rFonts w:eastAsia="Times New Roman"/>
                <w:webHidden/>
                <w:lang w:eastAsia="fi-FI"/>
              </w:rPr>
              <w:fldChar w:fldCharType="end"/>
            </w:r>
          </w:hyperlink>
        </w:p>
        <w:p w14:paraId="43F7F2FC" w14:textId="662287F6" w:rsidR="00BD6D82" w:rsidRPr="00E2486D" w:rsidRDefault="008F531D" w:rsidP="00E2486D">
          <w:pPr>
            <w:pStyle w:val="Sisllysluettelotaso2"/>
            <w:rPr>
              <w:rStyle w:val="Hyperlinkki"/>
              <w:rFonts w:eastAsia="Times New Roman"/>
            </w:rPr>
          </w:pPr>
          <w:hyperlink w:anchor="_Toc100578784" w:history="1">
            <w:r w:rsidR="00BD6D82" w:rsidRPr="006473F7">
              <w:rPr>
                <w:rStyle w:val="Hyperlinkki"/>
                <w:rFonts w:eastAsia="Times New Roman"/>
                <w:lang w:eastAsia="fi-FI"/>
              </w:rPr>
              <w:t>2.1</w:t>
            </w:r>
            <w:r w:rsidR="00BD6D82" w:rsidRPr="00E2486D">
              <w:rPr>
                <w:rStyle w:val="Hyperlinkki"/>
                <w:rFonts w:eastAsia="Times New Roman"/>
              </w:rPr>
              <w:tab/>
            </w:r>
            <w:r w:rsidR="00BD6D82" w:rsidRPr="006473F7">
              <w:rPr>
                <w:rStyle w:val="Hyperlinkki"/>
                <w:rFonts w:eastAsia="Times New Roman"/>
                <w:lang w:eastAsia="fi-FI"/>
              </w:rPr>
              <w:t>Aloitus</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_Toc100578784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12</w:t>
            </w:r>
            <w:r w:rsidR="00BD6D82" w:rsidRPr="00E2486D">
              <w:rPr>
                <w:rStyle w:val="Hyperlinkki"/>
                <w:rFonts w:eastAsia="Times New Roman"/>
                <w:webHidden/>
                <w:lang w:eastAsia="fi-FI"/>
              </w:rPr>
              <w:fldChar w:fldCharType="end"/>
            </w:r>
          </w:hyperlink>
        </w:p>
        <w:p w14:paraId="1A318058" w14:textId="773CF661" w:rsidR="00BD6D82" w:rsidRPr="00E2486D" w:rsidRDefault="008F531D" w:rsidP="00E2486D">
          <w:pPr>
            <w:pStyle w:val="Sisllysluettelotaso2"/>
            <w:rPr>
              <w:rStyle w:val="Hyperlinkki"/>
              <w:rFonts w:eastAsia="Times New Roman"/>
            </w:rPr>
          </w:pPr>
          <w:hyperlink w:anchor="_Toc100578785" w:history="1">
            <w:r w:rsidR="00BD6D82" w:rsidRPr="006473F7">
              <w:rPr>
                <w:rStyle w:val="Hyperlinkki"/>
                <w:rFonts w:eastAsia="Times New Roman"/>
                <w:lang w:eastAsia="fi-FI"/>
              </w:rPr>
              <w:t>2.2</w:t>
            </w:r>
            <w:r w:rsidR="00BD6D82" w:rsidRPr="00E2486D">
              <w:rPr>
                <w:rStyle w:val="Hyperlinkki"/>
                <w:rFonts w:eastAsia="Times New Roman"/>
              </w:rPr>
              <w:tab/>
            </w:r>
            <w:r w:rsidR="00BD6D82" w:rsidRPr="006473F7">
              <w:rPr>
                <w:rStyle w:val="Hyperlinkki"/>
                <w:rFonts w:eastAsia="Times New Roman"/>
                <w:lang w:eastAsia="fi-FI"/>
              </w:rPr>
              <w:t>Esittäytyminen</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_Toc100578785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12</w:t>
            </w:r>
            <w:r w:rsidR="00BD6D82" w:rsidRPr="00E2486D">
              <w:rPr>
                <w:rStyle w:val="Hyperlinkki"/>
                <w:rFonts w:eastAsia="Times New Roman"/>
                <w:webHidden/>
                <w:lang w:eastAsia="fi-FI"/>
              </w:rPr>
              <w:fldChar w:fldCharType="end"/>
            </w:r>
          </w:hyperlink>
        </w:p>
        <w:p w14:paraId="78157ECA" w14:textId="1B30DB42" w:rsidR="00BD6D82" w:rsidRPr="00E2486D" w:rsidRDefault="008F531D" w:rsidP="00E2486D">
          <w:pPr>
            <w:pStyle w:val="Sisllysluettelotaso2"/>
            <w:rPr>
              <w:rStyle w:val="Hyperlinkki"/>
              <w:rFonts w:eastAsia="Times New Roman"/>
            </w:rPr>
          </w:pPr>
          <w:hyperlink w:anchor="_Toc100578786" w:history="1">
            <w:r w:rsidR="00BD6D82" w:rsidRPr="006473F7">
              <w:rPr>
                <w:rStyle w:val="Hyperlinkki"/>
                <w:rFonts w:eastAsia="Times New Roman"/>
                <w:lang w:eastAsia="fi-FI"/>
              </w:rPr>
              <w:t>2.3</w:t>
            </w:r>
            <w:r w:rsidR="00BD6D82" w:rsidRPr="00E2486D">
              <w:rPr>
                <w:rStyle w:val="Hyperlinkki"/>
                <w:rFonts w:eastAsia="Times New Roman"/>
              </w:rPr>
              <w:tab/>
            </w:r>
            <w:r w:rsidR="00BD6D82" w:rsidRPr="006473F7">
              <w:rPr>
                <w:rStyle w:val="Hyperlinkki"/>
                <w:rFonts w:eastAsia="Times New Roman"/>
                <w:lang w:eastAsia="fi-FI"/>
              </w:rPr>
              <w:t>Perheiden näkökulma: Millaisella prosessilla vastataan vahvemmin perheiden tuen tarpeisiin?</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_Toc100578786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12</w:t>
            </w:r>
            <w:r w:rsidR="00BD6D82" w:rsidRPr="00E2486D">
              <w:rPr>
                <w:rStyle w:val="Hyperlinkki"/>
                <w:rFonts w:eastAsia="Times New Roman"/>
                <w:webHidden/>
                <w:lang w:eastAsia="fi-FI"/>
              </w:rPr>
              <w:fldChar w:fldCharType="end"/>
            </w:r>
          </w:hyperlink>
        </w:p>
        <w:p w14:paraId="6BAE0EE1" w14:textId="16C012A0" w:rsidR="00BD6D82" w:rsidRPr="00E2486D" w:rsidRDefault="008F531D" w:rsidP="00E2486D">
          <w:pPr>
            <w:pStyle w:val="Sisllysluettelotaso2"/>
            <w:rPr>
              <w:rStyle w:val="Hyperlinkki"/>
              <w:rFonts w:eastAsia="Times New Roman"/>
            </w:rPr>
          </w:pPr>
          <w:hyperlink w:anchor="_Toc100578787" w:history="1">
            <w:r w:rsidR="00BD6D82" w:rsidRPr="006473F7">
              <w:rPr>
                <w:rStyle w:val="Hyperlinkki"/>
                <w:rFonts w:eastAsia="Times New Roman"/>
                <w:lang w:eastAsia="fi-FI"/>
              </w:rPr>
              <w:t>2.4   Alustus systeemisestä verkostotyön prosessista:</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_Toc100578787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13</w:t>
            </w:r>
            <w:r w:rsidR="00BD6D82" w:rsidRPr="00E2486D">
              <w:rPr>
                <w:rStyle w:val="Hyperlinkki"/>
                <w:rFonts w:eastAsia="Times New Roman"/>
                <w:webHidden/>
                <w:lang w:eastAsia="fi-FI"/>
              </w:rPr>
              <w:fldChar w:fldCharType="end"/>
            </w:r>
          </w:hyperlink>
        </w:p>
        <w:p w14:paraId="0F7DC58D" w14:textId="12902224" w:rsidR="00BD6D82" w:rsidRPr="00E2486D" w:rsidRDefault="008F531D" w:rsidP="00E2486D">
          <w:pPr>
            <w:pStyle w:val="Sisllysluettelotaso2"/>
            <w:rPr>
              <w:rStyle w:val="Hyperlinkki"/>
              <w:rFonts w:eastAsia="Times New Roman"/>
            </w:rPr>
          </w:pPr>
          <w:hyperlink w:anchor="_Toc100578788" w:history="1">
            <w:r w:rsidR="00BD6D82" w:rsidRPr="006473F7">
              <w:rPr>
                <w:rStyle w:val="Hyperlinkki"/>
                <w:rFonts w:eastAsia="Times New Roman"/>
                <w:lang w:eastAsia="fi-FI"/>
              </w:rPr>
              <w:t>2.5</w:t>
            </w:r>
            <w:r w:rsidR="00BD6D82" w:rsidRPr="00E2486D">
              <w:rPr>
                <w:rStyle w:val="Hyperlinkki"/>
                <w:rFonts w:eastAsia="Times New Roman"/>
              </w:rPr>
              <w:tab/>
            </w:r>
            <w:r w:rsidR="00BD6D82" w:rsidRPr="006473F7">
              <w:rPr>
                <w:rStyle w:val="Hyperlinkki"/>
                <w:rFonts w:eastAsia="Times New Roman"/>
                <w:lang w:eastAsia="fi-FI"/>
              </w:rPr>
              <w:t>Katsotaan systeeminen verkostotyön prosessi-video:</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_Toc100578788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13</w:t>
            </w:r>
            <w:r w:rsidR="00BD6D82" w:rsidRPr="00E2486D">
              <w:rPr>
                <w:rStyle w:val="Hyperlinkki"/>
                <w:rFonts w:eastAsia="Times New Roman"/>
                <w:webHidden/>
                <w:lang w:eastAsia="fi-FI"/>
              </w:rPr>
              <w:fldChar w:fldCharType="end"/>
            </w:r>
          </w:hyperlink>
        </w:p>
        <w:p w14:paraId="671076C8" w14:textId="0AF15DD8" w:rsidR="00BD6D82" w:rsidRPr="00E2486D" w:rsidRDefault="008F531D" w:rsidP="00E2486D">
          <w:pPr>
            <w:pStyle w:val="Sisllysluettelotaso2"/>
            <w:rPr>
              <w:rStyle w:val="Hyperlinkki"/>
              <w:rFonts w:eastAsia="Times New Roman"/>
            </w:rPr>
          </w:pPr>
          <w:hyperlink w:anchor="_Toc100578789" w:history="1">
            <w:r w:rsidR="00BD6D82" w:rsidRPr="006473F7">
              <w:rPr>
                <w:rStyle w:val="Hyperlinkki"/>
                <w:rFonts w:eastAsia="Times New Roman"/>
                <w:lang w:eastAsia="fi-FI"/>
              </w:rPr>
              <w:t>2.6</w:t>
            </w:r>
            <w:r w:rsidR="00BD6D82" w:rsidRPr="00E2486D">
              <w:rPr>
                <w:rStyle w:val="Hyperlinkki"/>
                <w:rFonts w:eastAsia="Times New Roman"/>
              </w:rPr>
              <w:tab/>
            </w:r>
            <w:r w:rsidR="00BD6D82" w:rsidRPr="006473F7">
              <w:rPr>
                <w:rStyle w:val="Hyperlinkki"/>
                <w:rFonts w:eastAsia="Times New Roman"/>
                <w:lang w:eastAsia="fi-FI"/>
              </w:rPr>
              <w:t>Tapaustutkimus: Mitä systeeminen työote voi tuoda monialaisen verkostotyön prosesseihin?</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_Toc100578789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13</w:t>
            </w:r>
            <w:r w:rsidR="00BD6D82" w:rsidRPr="00E2486D">
              <w:rPr>
                <w:rStyle w:val="Hyperlinkki"/>
                <w:rFonts w:eastAsia="Times New Roman"/>
                <w:webHidden/>
                <w:lang w:eastAsia="fi-FI"/>
              </w:rPr>
              <w:fldChar w:fldCharType="end"/>
            </w:r>
          </w:hyperlink>
        </w:p>
        <w:p w14:paraId="7DA9B836" w14:textId="5EA35358" w:rsidR="00BD6D82" w:rsidRPr="00E2486D" w:rsidRDefault="008F531D" w:rsidP="00E2486D">
          <w:pPr>
            <w:pStyle w:val="Sisllysluettelotaso2"/>
            <w:rPr>
              <w:rStyle w:val="Hyperlinkki"/>
              <w:rFonts w:eastAsia="Times New Roman"/>
            </w:rPr>
          </w:pPr>
          <w:hyperlink w:anchor="_Toc100578790" w:history="1">
            <w:r w:rsidR="00BD6D82" w:rsidRPr="006473F7">
              <w:rPr>
                <w:rStyle w:val="Hyperlinkki"/>
                <w:rFonts w:eastAsia="Times New Roman"/>
                <w:lang w:eastAsia="fi-FI"/>
              </w:rPr>
              <w:t>2.7</w:t>
            </w:r>
            <w:r w:rsidR="00BD6D82" w:rsidRPr="00E2486D">
              <w:rPr>
                <w:rStyle w:val="Hyperlinkki"/>
                <w:rFonts w:eastAsia="Times New Roman"/>
              </w:rPr>
              <w:tab/>
            </w:r>
            <w:r w:rsidR="00BD6D82" w:rsidRPr="006473F7">
              <w:rPr>
                <w:rStyle w:val="Hyperlinkki"/>
                <w:rFonts w:eastAsia="Times New Roman"/>
                <w:lang w:eastAsia="fi-FI"/>
              </w:rPr>
              <w:t>Keskustelu: Millaisia ratkaisuja seuraavaksi tarvittaisiin, jotta systeeminen työote saataisiin käyttöön palveluissa?</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_Toc100578790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14</w:t>
            </w:r>
            <w:r w:rsidR="00BD6D82" w:rsidRPr="00E2486D">
              <w:rPr>
                <w:rStyle w:val="Hyperlinkki"/>
                <w:rFonts w:eastAsia="Times New Roman"/>
                <w:webHidden/>
                <w:lang w:eastAsia="fi-FI"/>
              </w:rPr>
              <w:fldChar w:fldCharType="end"/>
            </w:r>
          </w:hyperlink>
        </w:p>
        <w:p w14:paraId="730CDC7C" w14:textId="4E77B33C" w:rsidR="00BD6D82" w:rsidRPr="00E2486D" w:rsidRDefault="008F531D" w:rsidP="00E2486D">
          <w:pPr>
            <w:pStyle w:val="Sisllysluettelotaso2"/>
            <w:rPr>
              <w:rStyle w:val="Hyperlinkki"/>
              <w:rFonts w:eastAsia="Times New Roman"/>
            </w:rPr>
          </w:pPr>
          <w:hyperlink w:anchor="_Toc100578791" w:history="1">
            <w:r w:rsidR="00BD6D82" w:rsidRPr="006473F7">
              <w:rPr>
                <w:rStyle w:val="Hyperlinkki"/>
                <w:rFonts w:eastAsia="Times New Roman"/>
                <w:lang w:eastAsia="fi-FI"/>
              </w:rPr>
              <w:t>2.8</w:t>
            </w:r>
            <w:r w:rsidR="00BD6D82" w:rsidRPr="00E2486D">
              <w:rPr>
                <w:rStyle w:val="Hyperlinkki"/>
                <w:rFonts w:eastAsia="Times New Roman"/>
              </w:rPr>
              <w:tab/>
            </w:r>
            <w:r w:rsidR="00BD6D82" w:rsidRPr="006473F7">
              <w:rPr>
                <w:rStyle w:val="Hyperlinkki"/>
                <w:rFonts w:eastAsia="Times New Roman"/>
                <w:lang w:eastAsia="fi-FI"/>
              </w:rPr>
              <w:t>Lopetus</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_Toc100578791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14</w:t>
            </w:r>
            <w:r w:rsidR="00BD6D82" w:rsidRPr="00E2486D">
              <w:rPr>
                <w:rStyle w:val="Hyperlinkki"/>
                <w:rFonts w:eastAsia="Times New Roman"/>
                <w:webHidden/>
                <w:lang w:eastAsia="fi-FI"/>
              </w:rPr>
              <w:fldChar w:fldCharType="end"/>
            </w:r>
          </w:hyperlink>
        </w:p>
        <w:p w14:paraId="4F737E67" w14:textId="5B90C6AF" w:rsidR="00BD6D82" w:rsidRPr="00E2486D" w:rsidRDefault="008F531D" w:rsidP="00E2486D">
          <w:pPr>
            <w:pStyle w:val="Sisllysluettelotaso1"/>
            <w:rPr>
              <w:rStyle w:val="Hyperlinkki"/>
              <w:rFonts w:eastAsia="Times New Roman"/>
            </w:rPr>
          </w:pPr>
          <w:hyperlink w:anchor="_Toc100578792" w:history="1">
            <w:r w:rsidR="00BD6D82" w:rsidRPr="006473F7">
              <w:rPr>
                <w:rStyle w:val="Hyperlinkki"/>
                <w:rFonts w:eastAsia="Times New Roman"/>
                <w:lang w:eastAsia="fi-FI"/>
              </w:rPr>
              <w:t>Kolmas työpaja</w:t>
            </w:r>
            <w:r w:rsidR="00BD6D82" w:rsidRPr="00E2486D">
              <w:rPr>
                <w:rStyle w:val="Hyperlinkki"/>
                <w:rFonts w:eastAsia="Times New Roman"/>
                <w:webHidden/>
                <w:lang w:eastAsia="fi-FI"/>
              </w:rPr>
              <w:tab/>
            </w:r>
            <w:r w:rsidR="00BD6D82" w:rsidRPr="00E2486D">
              <w:rPr>
                <w:rStyle w:val="Hyperlinkki"/>
                <w:rFonts w:eastAsia="Times New Roman"/>
                <w:webHidden/>
                <w:lang w:eastAsia="fi-FI"/>
              </w:rPr>
              <w:fldChar w:fldCharType="begin"/>
            </w:r>
            <w:r w:rsidR="00BD6D82" w:rsidRPr="00E2486D">
              <w:rPr>
                <w:rStyle w:val="Hyperlinkki"/>
                <w:rFonts w:eastAsia="Times New Roman"/>
                <w:webHidden/>
                <w:lang w:eastAsia="fi-FI"/>
              </w:rPr>
              <w:instrText xml:space="preserve"> PAGEREF _Toc100578792 \h </w:instrText>
            </w:r>
            <w:r w:rsidR="00BD6D82" w:rsidRPr="00E2486D">
              <w:rPr>
                <w:rStyle w:val="Hyperlinkki"/>
                <w:rFonts w:eastAsia="Times New Roman"/>
                <w:webHidden/>
                <w:lang w:eastAsia="fi-FI"/>
              </w:rPr>
            </w:r>
            <w:r w:rsidR="00BD6D82" w:rsidRPr="00E2486D">
              <w:rPr>
                <w:rStyle w:val="Hyperlinkki"/>
                <w:rFonts w:eastAsia="Times New Roman"/>
                <w:webHidden/>
                <w:lang w:eastAsia="fi-FI"/>
              </w:rPr>
              <w:fldChar w:fldCharType="separate"/>
            </w:r>
            <w:r w:rsidR="00BD6D82" w:rsidRPr="00E2486D">
              <w:rPr>
                <w:rStyle w:val="Hyperlinkki"/>
                <w:rFonts w:eastAsia="Times New Roman"/>
                <w:webHidden/>
                <w:lang w:eastAsia="fi-FI"/>
              </w:rPr>
              <w:t>15</w:t>
            </w:r>
            <w:r w:rsidR="00BD6D82" w:rsidRPr="00E2486D">
              <w:rPr>
                <w:rStyle w:val="Hyperlinkki"/>
                <w:rFonts w:eastAsia="Times New Roman"/>
                <w:webHidden/>
                <w:lang w:eastAsia="fi-FI"/>
              </w:rPr>
              <w:fldChar w:fldCharType="end"/>
            </w:r>
          </w:hyperlink>
        </w:p>
        <w:p w14:paraId="1CC50AEA" w14:textId="7B33415E" w:rsidR="00BD6D82" w:rsidRPr="007233E6" w:rsidRDefault="008F531D" w:rsidP="007233E6">
          <w:pPr>
            <w:pStyle w:val="Sisllysluettelotaso2"/>
            <w:rPr>
              <w:rStyle w:val="Hyperlinkki"/>
              <w:rFonts w:eastAsia="Times New Roman"/>
            </w:rPr>
          </w:pPr>
          <w:hyperlink w:anchor="_Toc100578793" w:history="1">
            <w:r w:rsidR="00BD6D82" w:rsidRPr="007233E6">
              <w:rPr>
                <w:rStyle w:val="Hyperlinkki"/>
                <w:rFonts w:eastAsia="Times New Roman"/>
                <w:lang w:eastAsia="fi-FI"/>
              </w:rPr>
              <w:t>3.1</w:t>
            </w:r>
            <w:r w:rsidR="00BD6D82" w:rsidRPr="007233E6">
              <w:rPr>
                <w:rStyle w:val="Hyperlinkki"/>
                <w:rFonts w:eastAsia="Times New Roman"/>
              </w:rPr>
              <w:tab/>
            </w:r>
            <w:r w:rsidR="00BD6D82" w:rsidRPr="007233E6">
              <w:rPr>
                <w:rStyle w:val="Hyperlinkki"/>
                <w:rFonts w:eastAsia="Times New Roman"/>
                <w:lang w:eastAsia="fi-FI"/>
              </w:rPr>
              <w:t>Aloitus</w:t>
            </w:r>
            <w:r w:rsidR="00BD6D82" w:rsidRPr="007233E6">
              <w:rPr>
                <w:rStyle w:val="Hyperlinkki"/>
                <w:rFonts w:eastAsia="Times New Roman"/>
                <w:webHidden/>
                <w:lang w:eastAsia="fi-FI"/>
              </w:rPr>
              <w:tab/>
            </w:r>
            <w:r w:rsidR="00BD6D82" w:rsidRPr="007233E6">
              <w:rPr>
                <w:rStyle w:val="Hyperlinkki"/>
                <w:rFonts w:eastAsia="Times New Roman"/>
                <w:webHidden/>
                <w:lang w:eastAsia="fi-FI"/>
              </w:rPr>
              <w:fldChar w:fldCharType="begin"/>
            </w:r>
            <w:r w:rsidR="00BD6D82" w:rsidRPr="007233E6">
              <w:rPr>
                <w:rStyle w:val="Hyperlinkki"/>
                <w:rFonts w:eastAsia="Times New Roman"/>
                <w:webHidden/>
                <w:lang w:eastAsia="fi-FI"/>
              </w:rPr>
              <w:instrText xml:space="preserve"> PAGEREF _Toc100578793 \h </w:instrText>
            </w:r>
            <w:r w:rsidR="00BD6D82" w:rsidRPr="007233E6">
              <w:rPr>
                <w:rStyle w:val="Hyperlinkki"/>
                <w:rFonts w:eastAsia="Times New Roman"/>
                <w:webHidden/>
                <w:lang w:eastAsia="fi-FI"/>
              </w:rPr>
            </w:r>
            <w:r w:rsidR="00BD6D82" w:rsidRPr="007233E6">
              <w:rPr>
                <w:rStyle w:val="Hyperlinkki"/>
                <w:rFonts w:eastAsia="Times New Roman"/>
                <w:webHidden/>
                <w:lang w:eastAsia="fi-FI"/>
              </w:rPr>
              <w:fldChar w:fldCharType="separate"/>
            </w:r>
            <w:r w:rsidR="00BD6D82" w:rsidRPr="007233E6">
              <w:rPr>
                <w:rStyle w:val="Hyperlinkki"/>
                <w:rFonts w:eastAsia="Times New Roman"/>
                <w:webHidden/>
                <w:lang w:eastAsia="fi-FI"/>
              </w:rPr>
              <w:t>15</w:t>
            </w:r>
            <w:r w:rsidR="00BD6D82" w:rsidRPr="007233E6">
              <w:rPr>
                <w:rStyle w:val="Hyperlinkki"/>
                <w:rFonts w:eastAsia="Times New Roman"/>
                <w:webHidden/>
                <w:lang w:eastAsia="fi-FI"/>
              </w:rPr>
              <w:fldChar w:fldCharType="end"/>
            </w:r>
          </w:hyperlink>
        </w:p>
        <w:p w14:paraId="4E407026" w14:textId="50F18B5B" w:rsidR="00BD6D82" w:rsidRPr="007233E6" w:rsidRDefault="008F531D" w:rsidP="007233E6">
          <w:pPr>
            <w:pStyle w:val="Sisllysluettelotaso2"/>
            <w:rPr>
              <w:rStyle w:val="Hyperlinkki"/>
              <w:rFonts w:eastAsia="Times New Roman"/>
            </w:rPr>
          </w:pPr>
          <w:hyperlink w:anchor="_Toc100578794" w:history="1">
            <w:r w:rsidR="00BD6D82" w:rsidRPr="007233E6">
              <w:rPr>
                <w:rStyle w:val="Hyperlinkki"/>
                <w:rFonts w:eastAsia="Times New Roman"/>
                <w:lang w:eastAsia="fi-FI"/>
              </w:rPr>
              <w:t>3.2</w:t>
            </w:r>
            <w:r w:rsidR="00BD6D82" w:rsidRPr="007233E6">
              <w:rPr>
                <w:rStyle w:val="Hyperlinkki"/>
                <w:rFonts w:eastAsia="Times New Roman"/>
              </w:rPr>
              <w:tab/>
            </w:r>
            <w:r w:rsidR="00BD6D82" w:rsidRPr="007233E6">
              <w:rPr>
                <w:rStyle w:val="Hyperlinkki"/>
                <w:rFonts w:eastAsia="Times New Roman"/>
                <w:lang w:eastAsia="fi-FI"/>
              </w:rPr>
              <w:t>Esittäytyminen</w:t>
            </w:r>
            <w:r w:rsidR="00BD6D82" w:rsidRPr="007233E6">
              <w:rPr>
                <w:rStyle w:val="Hyperlinkki"/>
                <w:rFonts w:eastAsia="Times New Roman"/>
                <w:webHidden/>
                <w:lang w:eastAsia="fi-FI"/>
              </w:rPr>
              <w:tab/>
            </w:r>
            <w:r w:rsidR="00BD6D82" w:rsidRPr="007233E6">
              <w:rPr>
                <w:rStyle w:val="Hyperlinkki"/>
                <w:rFonts w:eastAsia="Times New Roman"/>
                <w:webHidden/>
                <w:lang w:eastAsia="fi-FI"/>
              </w:rPr>
              <w:fldChar w:fldCharType="begin"/>
            </w:r>
            <w:r w:rsidR="00BD6D82" w:rsidRPr="007233E6">
              <w:rPr>
                <w:rStyle w:val="Hyperlinkki"/>
                <w:rFonts w:eastAsia="Times New Roman"/>
                <w:webHidden/>
                <w:lang w:eastAsia="fi-FI"/>
              </w:rPr>
              <w:instrText xml:space="preserve"> PAGEREF _Toc100578794 \h </w:instrText>
            </w:r>
            <w:r w:rsidR="00BD6D82" w:rsidRPr="007233E6">
              <w:rPr>
                <w:rStyle w:val="Hyperlinkki"/>
                <w:rFonts w:eastAsia="Times New Roman"/>
                <w:webHidden/>
                <w:lang w:eastAsia="fi-FI"/>
              </w:rPr>
            </w:r>
            <w:r w:rsidR="00BD6D82" w:rsidRPr="007233E6">
              <w:rPr>
                <w:rStyle w:val="Hyperlinkki"/>
                <w:rFonts w:eastAsia="Times New Roman"/>
                <w:webHidden/>
                <w:lang w:eastAsia="fi-FI"/>
              </w:rPr>
              <w:fldChar w:fldCharType="separate"/>
            </w:r>
            <w:r w:rsidR="00BD6D82" w:rsidRPr="007233E6">
              <w:rPr>
                <w:rStyle w:val="Hyperlinkki"/>
                <w:rFonts w:eastAsia="Times New Roman"/>
                <w:webHidden/>
                <w:lang w:eastAsia="fi-FI"/>
              </w:rPr>
              <w:t>15</w:t>
            </w:r>
            <w:r w:rsidR="00BD6D82" w:rsidRPr="007233E6">
              <w:rPr>
                <w:rStyle w:val="Hyperlinkki"/>
                <w:rFonts w:eastAsia="Times New Roman"/>
                <w:webHidden/>
                <w:lang w:eastAsia="fi-FI"/>
              </w:rPr>
              <w:fldChar w:fldCharType="end"/>
            </w:r>
          </w:hyperlink>
        </w:p>
        <w:p w14:paraId="191B440A" w14:textId="37A81259" w:rsidR="00BD6D82" w:rsidRPr="007233E6" w:rsidRDefault="008F531D" w:rsidP="007233E6">
          <w:pPr>
            <w:pStyle w:val="Sisllysluettelotaso2"/>
            <w:rPr>
              <w:rStyle w:val="Hyperlinkki"/>
              <w:rFonts w:eastAsia="Times New Roman"/>
            </w:rPr>
          </w:pPr>
          <w:hyperlink w:anchor="_Toc100578795" w:history="1">
            <w:r w:rsidR="00BD6D82" w:rsidRPr="007233E6">
              <w:rPr>
                <w:rStyle w:val="Hyperlinkki"/>
                <w:rFonts w:eastAsia="Times New Roman"/>
                <w:lang w:eastAsia="fi-FI"/>
              </w:rPr>
              <w:t>3.3</w:t>
            </w:r>
            <w:r w:rsidR="00BD6D82" w:rsidRPr="007233E6">
              <w:rPr>
                <w:rStyle w:val="Hyperlinkki"/>
                <w:rFonts w:eastAsia="Times New Roman"/>
              </w:rPr>
              <w:tab/>
            </w:r>
            <w:r w:rsidR="00BD6D82" w:rsidRPr="007233E6">
              <w:rPr>
                <w:rStyle w:val="Hyperlinkki"/>
                <w:rFonts w:eastAsia="Times New Roman"/>
                <w:lang w:eastAsia="fi-FI"/>
              </w:rPr>
              <w:t>Perheiden näkökulma: Millaisella verkostotapaamisella vastataan vahvemmin asiakkaan tuen tarpeisiin?</w:t>
            </w:r>
            <w:r w:rsidR="00BD6D82" w:rsidRPr="007233E6">
              <w:rPr>
                <w:rStyle w:val="Hyperlinkki"/>
                <w:rFonts w:eastAsia="Times New Roman"/>
                <w:webHidden/>
                <w:lang w:eastAsia="fi-FI"/>
              </w:rPr>
              <w:tab/>
            </w:r>
            <w:r w:rsidR="00BD6D82" w:rsidRPr="007233E6">
              <w:rPr>
                <w:rStyle w:val="Hyperlinkki"/>
                <w:rFonts w:eastAsia="Times New Roman"/>
                <w:webHidden/>
                <w:lang w:eastAsia="fi-FI"/>
              </w:rPr>
              <w:fldChar w:fldCharType="begin"/>
            </w:r>
            <w:r w:rsidR="00BD6D82" w:rsidRPr="007233E6">
              <w:rPr>
                <w:rStyle w:val="Hyperlinkki"/>
                <w:rFonts w:eastAsia="Times New Roman"/>
                <w:webHidden/>
                <w:lang w:eastAsia="fi-FI"/>
              </w:rPr>
              <w:instrText xml:space="preserve"> PAGEREF _Toc100578795 \h </w:instrText>
            </w:r>
            <w:r w:rsidR="00BD6D82" w:rsidRPr="007233E6">
              <w:rPr>
                <w:rStyle w:val="Hyperlinkki"/>
                <w:rFonts w:eastAsia="Times New Roman"/>
                <w:webHidden/>
                <w:lang w:eastAsia="fi-FI"/>
              </w:rPr>
            </w:r>
            <w:r w:rsidR="00BD6D82" w:rsidRPr="007233E6">
              <w:rPr>
                <w:rStyle w:val="Hyperlinkki"/>
                <w:rFonts w:eastAsia="Times New Roman"/>
                <w:webHidden/>
                <w:lang w:eastAsia="fi-FI"/>
              </w:rPr>
              <w:fldChar w:fldCharType="separate"/>
            </w:r>
            <w:r w:rsidR="00BD6D82" w:rsidRPr="007233E6">
              <w:rPr>
                <w:rStyle w:val="Hyperlinkki"/>
                <w:rFonts w:eastAsia="Times New Roman"/>
                <w:webHidden/>
                <w:lang w:eastAsia="fi-FI"/>
              </w:rPr>
              <w:t>15</w:t>
            </w:r>
            <w:r w:rsidR="00BD6D82" w:rsidRPr="007233E6">
              <w:rPr>
                <w:rStyle w:val="Hyperlinkki"/>
                <w:rFonts w:eastAsia="Times New Roman"/>
                <w:webHidden/>
                <w:lang w:eastAsia="fi-FI"/>
              </w:rPr>
              <w:fldChar w:fldCharType="end"/>
            </w:r>
          </w:hyperlink>
        </w:p>
        <w:p w14:paraId="460DEC21" w14:textId="56D90BD9" w:rsidR="00BD6D82" w:rsidRPr="007233E6" w:rsidRDefault="008F531D" w:rsidP="007233E6">
          <w:pPr>
            <w:pStyle w:val="Sisllysluettelotaso2"/>
            <w:rPr>
              <w:rStyle w:val="Hyperlinkki"/>
              <w:rFonts w:eastAsia="Times New Roman"/>
            </w:rPr>
          </w:pPr>
          <w:hyperlink w:anchor="_Toc100578796" w:history="1">
            <w:r w:rsidR="00BD6D82" w:rsidRPr="007233E6">
              <w:rPr>
                <w:rStyle w:val="Hyperlinkki"/>
                <w:rFonts w:eastAsia="Times New Roman"/>
                <w:lang w:eastAsia="fi-FI"/>
              </w:rPr>
              <w:t>3.4</w:t>
            </w:r>
            <w:r w:rsidR="00BD6D82" w:rsidRPr="007233E6">
              <w:rPr>
                <w:rStyle w:val="Hyperlinkki"/>
                <w:rFonts w:eastAsia="Times New Roman"/>
              </w:rPr>
              <w:tab/>
            </w:r>
            <w:r w:rsidR="00BD6D82" w:rsidRPr="007233E6">
              <w:rPr>
                <w:rStyle w:val="Hyperlinkki"/>
                <w:rFonts w:eastAsia="Times New Roman"/>
                <w:lang w:eastAsia="fi-FI"/>
              </w:rPr>
              <w:t>Katsotaan uudestaan video systeemisestä verkostotyön prosessista</w:t>
            </w:r>
            <w:r w:rsidR="00BD6D82" w:rsidRPr="007233E6">
              <w:rPr>
                <w:rStyle w:val="Hyperlinkki"/>
                <w:rFonts w:eastAsia="Times New Roman"/>
                <w:webHidden/>
                <w:lang w:eastAsia="fi-FI"/>
              </w:rPr>
              <w:tab/>
            </w:r>
            <w:r w:rsidR="00BD6D82" w:rsidRPr="007233E6">
              <w:rPr>
                <w:rStyle w:val="Hyperlinkki"/>
                <w:rFonts w:eastAsia="Times New Roman"/>
                <w:webHidden/>
                <w:lang w:eastAsia="fi-FI"/>
              </w:rPr>
              <w:fldChar w:fldCharType="begin"/>
            </w:r>
            <w:r w:rsidR="00BD6D82" w:rsidRPr="007233E6">
              <w:rPr>
                <w:rStyle w:val="Hyperlinkki"/>
                <w:rFonts w:eastAsia="Times New Roman"/>
                <w:webHidden/>
                <w:lang w:eastAsia="fi-FI"/>
              </w:rPr>
              <w:instrText xml:space="preserve"> PAGEREF _Toc100578796 \h </w:instrText>
            </w:r>
            <w:r w:rsidR="00BD6D82" w:rsidRPr="007233E6">
              <w:rPr>
                <w:rStyle w:val="Hyperlinkki"/>
                <w:rFonts w:eastAsia="Times New Roman"/>
                <w:webHidden/>
                <w:lang w:eastAsia="fi-FI"/>
              </w:rPr>
            </w:r>
            <w:r w:rsidR="00BD6D82" w:rsidRPr="007233E6">
              <w:rPr>
                <w:rStyle w:val="Hyperlinkki"/>
                <w:rFonts w:eastAsia="Times New Roman"/>
                <w:webHidden/>
                <w:lang w:eastAsia="fi-FI"/>
              </w:rPr>
              <w:fldChar w:fldCharType="separate"/>
            </w:r>
            <w:r w:rsidR="00BD6D82" w:rsidRPr="007233E6">
              <w:rPr>
                <w:rStyle w:val="Hyperlinkki"/>
                <w:rFonts w:eastAsia="Times New Roman"/>
                <w:webHidden/>
                <w:lang w:eastAsia="fi-FI"/>
              </w:rPr>
              <w:t>16</w:t>
            </w:r>
            <w:r w:rsidR="00BD6D82" w:rsidRPr="007233E6">
              <w:rPr>
                <w:rStyle w:val="Hyperlinkki"/>
                <w:rFonts w:eastAsia="Times New Roman"/>
                <w:webHidden/>
                <w:lang w:eastAsia="fi-FI"/>
              </w:rPr>
              <w:fldChar w:fldCharType="end"/>
            </w:r>
          </w:hyperlink>
        </w:p>
        <w:p w14:paraId="1F28862E" w14:textId="42387F0E" w:rsidR="00BD6D82" w:rsidRPr="007233E6" w:rsidRDefault="008F531D" w:rsidP="007233E6">
          <w:pPr>
            <w:pStyle w:val="Sisllysluettelotaso2"/>
            <w:ind w:left="993" w:hanging="568"/>
            <w:rPr>
              <w:rStyle w:val="Hyperlinkki"/>
              <w:rFonts w:eastAsia="Times New Roman"/>
            </w:rPr>
          </w:pPr>
          <w:hyperlink w:anchor="_Toc100578797" w:history="1">
            <w:r w:rsidR="00BD6D82" w:rsidRPr="007233E6">
              <w:rPr>
                <w:rStyle w:val="Hyperlinkki"/>
                <w:rFonts w:eastAsia="Times New Roman"/>
                <w:lang w:eastAsia="fi-FI"/>
              </w:rPr>
              <w:t>3.5</w:t>
            </w:r>
            <w:r w:rsidR="00BD6D82" w:rsidRPr="007233E6">
              <w:rPr>
                <w:rStyle w:val="Hyperlinkki"/>
                <w:rFonts w:eastAsia="Times New Roman"/>
              </w:rPr>
              <w:tab/>
            </w:r>
            <w:r w:rsidR="00BD6D82" w:rsidRPr="007233E6">
              <w:rPr>
                <w:rStyle w:val="Hyperlinkki"/>
                <w:rFonts w:eastAsia="Times New Roman"/>
                <w:lang w:eastAsia="fi-FI"/>
              </w:rPr>
              <w:t xml:space="preserve">Kokeillaan verkostotapaamista, jossa käytetään systeemisyyttä </w:t>
            </w:r>
            <w:r w:rsidR="007233E6">
              <w:rPr>
                <w:rStyle w:val="Hyperlinkki"/>
                <w:rFonts w:eastAsia="Times New Roman"/>
                <w:lang w:eastAsia="fi-FI"/>
              </w:rPr>
              <w:br/>
            </w:r>
            <w:r w:rsidR="00BD6D82" w:rsidRPr="007233E6">
              <w:rPr>
                <w:rStyle w:val="Hyperlinkki"/>
                <w:rFonts w:eastAsia="Times New Roman"/>
                <w:lang w:eastAsia="fi-FI"/>
              </w:rPr>
              <w:t>tukevia työkaluja, rakennetta ja rooleja</w:t>
            </w:r>
            <w:r w:rsidR="00BD6D82" w:rsidRPr="007233E6">
              <w:rPr>
                <w:rStyle w:val="Hyperlinkki"/>
                <w:rFonts w:eastAsia="Times New Roman"/>
                <w:webHidden/>
                <w:lang w:eastAsia="fi-FI"/>
              </w:rPr>
              <w:tab/>
            </w:r>
            <w:r w:rsidR="00BD6D82" w:rsidRPr="007233E6">
              <w:rPr>
                <w:rStyle w:val="Hyperlinkki"/>
                <w:rFonts w:eastAsia="Times New Roman"/>
                <w:webHidden/>
                <w:lang w:eastAsia="fi-FI"/>
              </w:rPr>
              <w:fldChar w:fldCharType="begin"/>
            </w:r>
            <w:r w:rsidR="00BD6D82" w:rsidRPr="007233E6">
              <w:rPr>
                <w:rStyle w:val="Hyperlinkki"/>
                <w:rFonts w:eastAsia="Times New Roman"/>
                <w:webHidden/>
                <w:lang w:eastAsia="fi-FI"/>
              </w:rPr>
              <w:instrText xml:space="preserve"> PAGEREF _Toc100578797 \h </w:instrText>
            </w:r>
            <w:r w:rsidR="00BD6D82" w:rsidRPr="007233E6">
              <w:rPr>
                <w:rStyle w:val="Hyperlinkki"/>
                <w:rFonts w:eastAsia="Times New Roman"/>
                <w:webHidden/>
                <w:lang w:eastAsia="fi-FI"/>
              </w:rPr>
            </w:r>
            <w:r w:rsidR="00BD6D82" w:rsidRPr="007233E6">
              <w:rPr>
                <w:rStyle w:val="Hyperlinkki"/>
                <w:rFonts w:eastAsia="Times New Roman"/>
                <w:webHidden/>
                <w:lang w:eastAsia="fi-FI"/>
              </w:rPr>
              <w:fldChar w:fldCharType="separate"/>
            </w:r>
            <w:r w:rsidR="00BD6D82" w:rsidRPr="007233E6">
              <w:rPr>
                <w:rStyle w:val="Hyperlinkki"/>
                <w:rFonts w:eastAsia="Times New Roman"/>
                <w:webHidden/>
                <w:lang w:eastAsia="fi-FI"/>
              </w:rPr>
              <w:t>16</w:t>
            </w:r>
            <w:r w:rsidR="00BD6D82" w:rsidRPr="007233E6">
              <w:rPr>
                <w:rStyle w:val="Hyperlinkki"/>
                <w:rFonts w:eastAsia="Times New Roman"/>
                <w:webHidden/>
                <w:lang w:eastAsia="fi-FI"/>
              </w:rPr>
              <w:fldChar w:fldCharType="end"/>
            </w:r>
          </w:hyperlink>
        </w:p>
        <w:p w14:paraId="70B06488" w14:textId="0C6F19C0" w:rsidR="00BD6D82" w:rsidRPr="007233E6" w:rsidRDefault="008F531D" w:rsidP="007233E6">
          <w:pPr>
            <w:pStyle w:val="Sisllysluettelotaso2"/>
            <w:ind w:left="993" w:hanging="568"/>
            <w:rPr>
              <w:rStyle w:val="Hyperlinkki"/>
              <w:rFonts w:eastAsia="Times New Roman"/>
            </w:rPr>
          </w:pPr>
          <w:hyperlink w:anchor="_Toc100578798" w:history="1">
            <w:r w:rsidR="00BD6D82" w:rsidRPr="006473F7">
              <w:rPr>
                <w:rStyle w:val="Hyperlinkki"/>
                <w:rFonts w:eastAsia="Times New Roman"/>
                <w:lang w:eastAsia="fi-FI"/>
              </w:rPr>
              <w:t>3.6</w:t>
            </w:r>
            <w:r w:rsidR="00BD6D82" w:rsidRPr="007233E6">
              <w:rPr>
                <w:rStyle w:val="Hyperlinkki"/>
                <w:rFonts w:eastAsia="Times New Roman"/>
              </w:rPr>
              <w:tab/>
            </w:r>
            <w:r w:rsidR="00BD6D82" w:rsidRPr="006473F7">
              <w:rPr>
                <w:rStyle w:val="Hyperlinkki"/>
                <w:rFonts w:eastAsia="Times New Roman"/>
                <w:lang w:eastAsia="fi-FI"/>
              </w:rPr>
              <w:t xml:space="preserve">Keskustelu: Miten tällainen tapa toimia verkostotapaamisessa </w:t>
            </w:r>
            <w:r w:rsidR="007233E6">
              <w:rPr>
                <w:rStyle w:val="Hyperlinkki"/>
                <w:rFonts w:eastAsia="Times New Roman"/>
                <w:lang w:eastAsia="fi-FI"/>
              </w:rPr>
              <w:br/>
            </w:r>
            <w:r w:rsidR="00BD6D82" w:rsidRPr="006473F7">
              <w:rPr>
                <w:rStyle w:val="Hyperlinkki"/>
                <w:rFonts w:eastAsia="Times New Roman"/>
                <w:lang w:eastAsia="fi-FI"/>
              </w:rPr>
              <w:t>vaikuttaa?</w:t>
            </w:r>
            <w:r w:rsidR="00BD6D82" w:rsidRPr="007233E6">
              <w:rPr>
                <w:rStyle w:val="Hyperlinkki"/>
                <w:rFonts w:eastAsia="Times New Roman"/>
                <w:webHidden/>
                <w:lang w:eastAsia="fi-FI"/>
              </w:rPr>
              <w:tab/>
            </w:r>
            <w:r w:rsidR="00BD6D82" w:rsidRPr="007233E6">
              <w:rPr>
                <w:rStyle w:val="Hyperlinkki"/>
                <w:rFonts w:eastAsia="Times New Roman"/>
                <w:webHidden/>
                <w:lang w:eastAsia="fi-FI"/>
              </w:rPr>
              <w:fldChar w:fldCharType="begin"/>
            </w:r>
            <w:r w:rsidR="00BD6D82" w:rsidRPr="007233E6">
              <w:rPr>
                <w:rStyle w:val="Hyperlinkki"/>
                <w:rFonts w:eastAsia="Times New Roman"/>
                <w:webHidden/>
                <w:lang w:eastAsia="fi-FI"/>
              </w:rPr>
              <w:instrText xml:space="preserve"> PAGEREF _Toc100578798 \h </w:instrText>
            </w:r>
            <w:r w:rsidR="00BD6D82" w:rsidRPr="007233E6">
              <w:rPr>
                <w:rStyle w:val="Hyperlinkki"/>
                <w:rFonts w:eastAsia="Times New Roman"/>
                <w:webHidden/>
                <w:lang w:eastAsia="fi-FI"/>
              </w:rPr>
            </w:r>
            <w:r w:rsidR="00BD6D82" w:rsidRPr="007233E6">
              <w:rPr>
                <w:rStyle w:val="Hyperlinkki"/>
                <w:rFonts w:eastAsia="Times New Roman"/>
                <w:webHidden/>
                <w:lang w:eastAsia="fi-FI"/>
              </w:rPr>
              <w:fldChar w:fldCharType="separate"/>
            </w:r>
            <w:r w:rsidR="00BD6D82" w:rsidRPr="007233E6">
              <w:rPr>
                <w:rStyle w:val="Hyperlinkki"/>
                <w:rFonts w:eastAsia="Times New Roman"/>
                <w:webHidden/>
                <w:lang w:eastAsia="fi-FI"/>
              </w:rPr>
              <w:t>17</w:t>
            </w:r>
            <w:r w:rsidR="00BD6D82" w:rsidRPr="007233E6">
              <w:rPr>
                <w:rStyle w:val="Hyperlinkki"/>
                <w:rFonts w:eastAsia="Times New Roman"/>
                <w:webHidden/>
                <w:lang w:eastAsia="fi-FI"/>
              </w:rPr>
              <w:fldChar w:fldCharType="end"/>
            </w:r>
          </w:hyperlink>
        </w:p>
        <w:p w14:paraId="3A0D9CBC" w14:textId="1D3B902D" w:rsidR="00BD6D82" w:rsidRPr="007233E6" w:rsidRDefault="008F531D" w:rsidP="007233E6">
          <w:pPr>
            <w:pStyle w:val="Sisllysluettelotaso2"/>
            <w:ind w:left="993" w:hanging="568"/>
            <w:rPr>
              <w:rStyle w:val="Hyperlinkki"/>
              <w:rFonts w:eastAsia="Times New Roman"/>
              <w:lang w:eastAsia="fi-FI"/>
            </w:rPr>
          </w:pPr>
          <w:hyperlink w:anchor="_Toc100578799" w:history="1">
            <w:r w:rsidR="00BD6D82" w:rsidRPr="006473F7">
              <w:rPr>
                <w:rStyle w:val="Hyperlinkki"/>
                <w:rFonts w:eastAsia="Times New Roman"/>
                <w:lang w:eastAsia="fi-FI"/>
              </w:rPr>
              <w:t xml:space="preserve">3.7    Keskustelu: Millaisia ratkaisuja seuraavaksi tarvittaisiin, jotta </w:t>
            </w:r>
            <w:r w:rsidR="007233E6">
              <w:rPr>
                <w:rStyle w:val="Hyperlinkki"/>
                <w:rFonts w:eastAsia="Times New Roman"/>
                <w:lang w:eastAsia="fi-FI"/>
              </w:rPr>
              <w:br/>
            </w:r>
            <w:r w:rsidR="00BD6D82" w:rsidRPr="006473F7">
              <w:rPr>
                <w:rStyle w:val="Hyperlinkki"/>
                <w:rFonts w:eastAsia="Times New Roman"/>
                <w:lang w:eastAsia="fi-FI"/>
              </w:rPr>
              <w:t>systeeminen työote saataisiin käyttöön verkostotapaamisissa?</w:t>
            </w:r>
            <w:r w:rsidR="00BD6D82" w:rsidRPr="007233E6">
              <w:rPr>
                <w:rStyle w:val="Hyperlinkki"/>
                <w:rFonts w:eastAsia="Times New Roman"/>
                <w:webHidden/>
                <w:lang w:eastAsia="fi-FI"/>
              </w:rPr>
              <w:tab/>
            </w:r>
            <w:r w:rsidR="00BD6D82" w:rsidRPr="007233E6">
              <w:rPr>
                <w:rStyle w:val="Hyperlinkki"/>
                <w:rFonts w:eastAsia="Times New Roman"/>
                <w:webHidden/>
                <w:lang w:eastAsia="fi-FI"/>
              </w:rPr>
              <w:fldChar w:fldCharType="begin"/>
            </w:r>
            <w:r w:rsidR="00BD6D82" w:rsidRPr="007233E6">
              <w:rPr>
                <w:rStyle w:val="Hyperlinkki"/>
                <w:rFonts w:eastAsia="Times New Roman"/>
                <w:webHidden/>
                <w:lang w:eastAsia="fi-FI"/>
              </w:rPr>
              <w:instrText xml:space="preserve"> PAGEREF _Toc100578799 \h </w:instrText>
            </w:r>
            <w:r w:rsidR="00BD6D82" w:rsidRPr="007233E6">
              <w:rPr>
                <w:rStyle w:val="Hyperlinkki"/>
                <w:rFonts w:eastAsia="Times New Roman"/>
                <w:webHidden/>
                <w:lang w:eastAsia="fi-FI"/>
              </w:rPr>
            </w:r>
            <w:r w:rsidR="00BD6D82" w:rsidRPr="007233E6">
              <w:rPr>
                <w:rStyle w:val="Hyperlinkki"/>
                <w:rFonts w:eastAsia="Times New Roman"/>
                <w:webHidden/>
                <w:lang w:eastAsia="fi-FI"/>
              </w:rPr>
              <w:fldChar w:fldCharType="separate"/>
            </w:r>
            <w:r w:rsidR="00BD6D82" w:rsidRPr="007233E6">
              <w:rPr>
                <w:rStyle w:val="Hyperlinkki"/>
                <w:rFonts w:eastAsia="Times New Roman"/>
                <w:webHidden/>
                <w:lang w:eastAsia="fi-FI"/>
              </w:rPr>
              <w:t>18</w:t>
            </w:r>
            <w:r w:rsidR="00BD6D82" w:rsidRPr="007233E6">
              <w:rPr>
                <w:rStyle w:val="Hyperlinkki"/>
                <w:rFonts w:eastAsia="Times New Roman"/>
                <w:webHidden/>
                <w:lang w:eastAsia="fi-FI"/>
              </w:rPr>
              <w:fldChar w:fldCharType="end"/>
            </w:r>
          </w:hyperlink>
        </w:p>
        <w:p w14:paraId="37429E5B" w14:textId="58C3052C" w:rsidR="00BD6D82" w:rsidRPr="007233E6" w:rsidRDefault="008F531D" w:rsidP="007233E6">
          <w:pPr>
            <w:pStyle w:val="Sisllysluettelotaso2"/>
            <w:rPr>
              <w:rStyle w:val="Hyperlinkki"/>
              <w:rFonts w:eastAsia="Times New Roman"/>
            </w:rPr>
          </w:pPr>
          <w:hyperlink w:anchor="_Toc100578800" w:history="1">
            <w:r w:rsidR="00BD6D82" w:rsidRPr="006473F7">
              <w:rPr>
                <w:rStyle w:val="Hyperlinkki"/>
                <w:rFonts w:eastAsia="Times New Roman"/>
                <w:lang w:eastAsia="fi-FI"/>
              </w:rPr>
              <w:t>3.8    Lopetus</w:t>
            </w:r>
            <w:r w:rsidR="00BD6D82" w:rsidRPr="007233E6">
              <w:rPr>
                <w:rStyle w:val="Hyperlinkki"/>
                <w:rFonts w:eastAsia="Times New Roman"/>
                <w:webHidden/>
                <w:lang w:eastAsia="fi-FI"/>
              </w:rPr>
              <w:tab/>
            </w:r>
            <w:r w:rsidR="00BD6D82" w:rsidRPr="007233E6">
              <w:rPr>
                <w:rStyle w:val="Hyperlinkki"/>
                <w:rFonts w:eastAsia="Times New Roman"/>
                <w:webHidden/>
                <w:lang w:eastAsia="fi-FI"/>
              </w:rPr>
              <w:fldChar w:fldCharType="begin"/>
            </w:r>
            <w:r w:rsidR="00BD6D82" w:rsidRPr="007233E6">
              <w:rPr>
                <w:rStyle w:val="Hyperlinkki"/>
                <w:rFonts w:eastAsia="Times New Roman"/>
                <w:webHidden/>
                <w:lang w:eastAsia="fi-FI"/>
              </w:rPr>
              <w:instrText xml:space="preserve"> PAGEREF _Toc100578800 \h </w:instrText>
            </w:r>
            <w:r w:rsidR="00BD6D82" w:rsidRPr="007233E6">
              <w:rPr>
                <w:rStyle w:val="Hyperlinkki"/>
                <w:rFonts w:eastAsia="Times New Roman"/>
                <w:webHidden/>
                <w:lang w:eastAsia="fi-FI"/>
              </w:rPr>
            </w:r>
            <w:r w:rsidR="00BD6D82" w:rsidRPr="007233E6">
              <w:rPr>
                <w:rStyle w:val="Hyperlinkki"/>
                <w:rFonts w:eastAsia="Times New Roman"/>
                <w:webHidden/>
                <w:lang w:eastAsia="fi-FI"/>
              </w:rPr>
              <w:fldChar w:fldCharType="separate"/>
            </w:r>
            <w:r w:rsidR="00BD6D82" w:rsidRPr="007233E6">
              <w:rPr>
                <w:rStyle w:val="Hyperlinkki"/>
                <w:rFonts w:eastAsia="Times New Roman"/>
                <w:webHidden/>
                <w:lang w:eastAsia="fi-FI"/>
              </w:rPr>
              <w:t>18</w:t>
            </w:r>
            <w:r w:rsidR="00BD6D82" w:rsidRPr="007233E6">
              <w:rPr>
                <w:rStyle w:val="Hyperlinkki"/>
                <w:rFonts w:eastAsia="Times New Roman"/>
                <w:webHidden/>
                <w:lang w:eastAsia="fi-FI"/>
              </w:rPr>
              <w:fldChar w:fldCharType="end"/>
            </w:r>
          </w:hyperlink>
        </w:p>
        <w:p w14:paraId="2E8A8871" w14:textId="0A6CA117" w:rsidR="00BD6D82" w:rsidRDefault="00BD6D82" w:rsidP="00BD6D82">
          <w:pPr>
            <w:pStyle w:val="Sisluet1"/>
          </w:pPr>
          <w:r>
            <w:rPr>
              <w:b w:val="0"/>
              <w:bCs/>
            </w:rPr>
            <w:fldChar w:fldCharType="end"/>
          </w:r>
        </w:p>
      </w:sdtContent>
    </w:sdt>
    <w:p w14:paraId="5074E0B2" w14:textId="22DB9FB1" w:rsidR="00ED0440" w:rsidRPr="006C3D66" w:rsidRDefault="00ED0440" w:rsidP="001A27D9">
      <w:pPr>
        <w:pStyle w:val="Otsikko1"/>
        <w:numPr>
          <w:ilvl w:val="0"/>
          <w:numId w:val="0"/>
        </w:numPr>
        <w:ind w:left="567" w:hanging="567"/>
      </w:pPr>
      <w:bookmarkStart w:id="0" w:name="_Toc100578771"/>
      <w:r w:rsidRPr="006C3D66">
        <w:lastRenderedPageBreak/>
        <w:t>Tausta</w:t>
      </w:r>
      <w:bookmarkEnd w:id="0"/>
    </w:p>
    <w:p w14:paraId="6E3B553C" w14:textId="0751EB8C" w:rsidR="00ED0440" w:rsidRPr="00586CAA" w:rsidRDefault="00ED0440" w:rsidP="00586CAA">
      <w:pPr>
        <w:pStyle w:val="Leipteksti"/>
      </w:pPr>
      <w:r w:rsidRPr="006C3D66">
        <w:rPr>
          <w:rStyle w:val="Paikkamerkkiteksti"/>
        </w:rPr>
        <w:t>Työpajat on mallinnettu yhteiskehittämisprosessissa Systeeminen työote Pirkanmaan perhekeskuksessa</w:t>
      </w:r>
      <w:r w:rsidR="00B34977">
        <w:rPr>
          <w:rStyle w:val="Paikkamerkkiteksti"/>
        </w:rPr>
        <w:t xml:space="preserve"> </w:t>
      </w:r>
      <w:r w:rsidRPr="006C3D66">
        <w:rPr>
          <w:rStyle w:val="Paikkamerkkiteksti"/>
        </w:rPr>
        <w:t>-kehittäjäryhmässä 2021</w:t>
      </w:r>
      <w:r w:rsidR="006C3D66">
        <w:rPr>
          <w:rStyle w:val="Paikkamerkkiteksti"/>
        </w:rPr>
        <w:t xml:space="preserve"> – </w:t>
      </w:r>
      <w:r w:rsidRPr="006C3D66">
        <w:rPr>
          <w:rStyle w:val="Paikkamerkkiteksti"/>
        </w:rPr>
        <w:t>2022. Työpajat on mallinnettu kokeilemisen kautta.</w:t>
      </w:r>
    </w:p>
    <w:p w14:paraId="7541DEB2" w14:textId="698A76F8" w:rsidR="00ED0440" w:rsidRPr="00B26C21" w:rsidRDefault="00ED0440" w:rsidP="00B14B0B">
      <w:pPr>
        <w:pStyle w:val="Otsikko1"/>
        <w:numPr>
          <w:ilvl w:val="0"/>
          <w:numId w:val="0"/>
        </w:numPr>
      </w:pPr>
      <w:bookmarkStart w:id="1" w:name="_Toc100578772"/>
      <w:r w:rsidRPr="00B26C21">
        <w:lastRenderedPageBreak/>
        <w:t>Tarkoitus</w:t>
      </w:r>
      <w:bookmarkEnd w:id="1"/>
    </w:p>
    <w:p w14:paraId="7F9F66DB" w14:textId="7951759D" w:rsidR="00586CAA" w:rsidRPr="00586CAA" w:rsidRDefault="00ED0440" w:rsidP="00586CAA">
      <w:pPr>
        <w:pStyle w:val="Leipteksti"/>
        <w:rPr>
          <w:lang w:eastAsia="fi-FI"/>
        </w:rPr>
      </w:pPr>
      <w:r w:rsidRPr="00ED0440">
        <w:rPr>
          <w:lang w:eastAsia="fi-FI"/>
        </w:rPr>
        <w:t>Työpajojen tavoitteena on vahvistaa systeemistä toimintaa ja systeemisen verkostotyön prosessin käyttöönottoa.</w:t>
      </w:r>
    </w:p>
    <w:p w14:paraId="12E69A30" w14:textId="0D9A3257" w:rsidR="00ED0440" w:rsidRPr="00ED0440" w:rsidRDefault="00ED0440" w:rsidP="008E1DD0">
      <w:pPr>
        <w:pStyle w:val="Merkittyluettelo"/>
        <w:ind w:left="284" w:hanging="284"/>
      </w:pPr>
      <w:r w:rsidRPr="00ED0440">
        <w:t>Työpajoihin on mallinnettu käsikirjoitus työkaluksi Pirkanmaan perhekeskuksille ja SOTE-keskuksille. Käsikirjoitus toimii kehikkona, jota voi muokata oman tarkoituksen mukaan.</w:t>
      </w:r>
    </w:p>
    <w:p w14:paraId="33B5EDD8" w14:textId="31C518BC" w:rsidR="00ED0440" w:rsidRPr="00ED0440" w:rsidRDefault="00ED0440" w:rsidP="00586CAA">
      <w:pPr>
        <w:pStyle w:val="Merkittyluettelo"/>
      </w:pPr>
      <w:r w:rsidRPr="00ED0440">
        <w:t>Tarkoituksena on jo työpajoissa itsessään vahvistaa toiminnan systeemisyyttä - pysähtyä yhdessä dialogisesti ja monialaisesti tutkimaan systeemisyyttä, yhteistä toiminnan tavoitetta, tapaamme toimia ja sitä, miten systeemisyys olisi mahdollista ottaa omassa työyhteisössä vahvemmin käyttöön. Yhtei</w:t>
      </w:r>
      <w:r w:rsidR="008310FD">
        <w:t>s</w:t>
      </w:r>
      <w:r w:rsidRPr="00ED0440">
        <w:t>e</w:t>
      </w:r>
      <w:r w:rsidR="0049764D">
        <w:t>ssä</w:t>
      </w:r>
      <w:r w:rsidRPr="00ED0440">
        <w:t xml:space="preserve"> pohdinnassa lähdetään liikkeelle perheiden tarpeiden näkökulmasta.  </w:t>
      </w:r>
    </w:p>
    <w:p w14:paraId="6572391B" w14:textId="77777777" w:rsidR="00ED0440" w:rsidRPr="00ED0440" w:rsidRDefault="00ED0440" w:rsidP="00ED0440">
      <w:pPr>
        <w:spacing w:after="240" w:line="240" w:lineRule="auto"/>
        <w:rPr>
          <w:rFonts w:ascii="Times New Roman" w:eastAsia="Times New Roman" w:hAnsi="Times New Roman" w:cs="Times New Roman"/>
          <w:lang w:eastAsia="fi-FI"/>
        </w:rPr>
      </w:pPr>
    </w:p>
    <w:p w14:paraId="6A059F24" w14:textId="427A961B" w:rsidR="00ED0440" w:rsidRPr="00B26C21" w:rsidRDefault="00ED0440" w:rsidP="00B26C21">
      <w:pPr>
        <w:pStyle w:val="Otsikko1"/>
        <w:numPr>
          <w:ilvl w:val="0"/>
          <w:numId w:val="0"/>
        </w:numPr>
        <w:ind w:left="567" w:hanging="567"/>
      </w:pPr>
      <w:bookmarkStart w:id="2" w:name="_Toc100578773"/>
      <w:r w:rsidRPr="00B26C21">
        <w:lastRenderedPageBreak/>
        <w:t>Toteutuksessa huomioitavaa</w:t>
      </w:r>
      <w:bookmarkEnd w:id="2"/>
    </w:p>
    <w:p w14:paraId="74B71C37" w14:textId="77777777" w:rsidR="00ED0440" w:rsidRPr="00586CAA" w:rsidRDefault="00ED0440" w:rsidP="00586CAA">
      <w:pPr>
        <w:pStyle w:val="Merkittyluettelo"/>
        <w:ind w:left="284" w:hanging="284"/>
      </w:pPr>
      <w:r w:rsidRPr="00586CAA">
        <w:t>Työpajasarjaan on kehitetty valmista materiaalia hyödynnettäväksi työpajoissa:</w:t>
      </w:r>
    </w:p>
    <w:p w14:paraId="2FC258A7" w14:textId="7BFDB125" w:rsidR="00ED0440" w:rsidRPr="00586CAA" w:rsidRDefault="00ED0440" w:rsidP="008E1DD0">
      <w:pPr>
        <w:pStyle w:val="Merkittyluettelo"/>
        <w:numPr>
          <w:ilvl w:val="1"/>
          <w:numId w:val="23"/>
        </w:numPr>
      </w:pPr>
      <w:r w:rsidRPr="00586CAA">
        <w:t xml:space="preserve">videoita (linkitetty </w:t>
      </w:r>
      <w:r w:rsidR="000E5848">
        <w:t>Y</w:t>
      </w:r>
      <w:r w:rsidRPr="00586CAA">
        <w:t>ou</w:t>
      </w:r>
      <w:r w:rsidR="000E5848">
        <w:t>T</w:t>
      </w:r>
      <w:r w:rsidRPr="00586CAA">
        <w:t>ubeen)</w:t>
      </w:r>
    </w:p>
    <w:p w14:paraId="4DCFBD15" w14:textId="77777777" w:rsidR="00ED0440" w:rsidRPr="00586CAA" w:rsidRDefault="00ED0440" w:rsidP="008E1DD0">
      <w:pPr>
        <w:pStyle w:val="Merkittyluettelo"/>
        <w:numPr>
          <w:ilvl w:val="1"/>
          <w:numId w:val="23"/>
        </w:numPr>
      </w:pPr>
      <w:r w:rsidRPr="00586CAA">
        <w:t>esitysmateriaali </w:t>
      </w:r>
    </w:p>
    <w:p w14:paraId="3595B43C" w14:textId="77777777" w:rsidR="00ED0440" w:rsidRPr="00586CAA" w:rsidRDefault="00ED0440" w:rsidP="00586CAA">
      <w:pPr>
        <w:pStyle w:val="Merkittyluettelo"/>
        <w:ind w:left="284" w:hanging="284"/>
      </w:pPr>
      <w:r w:rsidRPr="00586CAA">
        <w:t>Työpajojen toteuttamiseen tarvitaan </w:t>
      </w:r>
    </w:p>
    <w:p w14:paraId="4B3020F6" w14:textId="73415A2F" w:rsidR="00ED0440" w:rsidRPr="00586CAA" w:rsidRDefault="00C460C0" w:rsidP="008E1DD0">
      <w:pPr>
        <w:pStyle w:val="Merkittyluettelo"/>
        <w:numPr>
          <w:ilvl w:val="1"/>
          <w:numId w:val="23"/>
        </w:numPr>
      </w:pPr>
      <w:r>
        <w:t>f</w:t>
      </w:r>
      <w:r w:rsidR="00ED0440" w:rsidRPr="00586CAA">
        <w:t>asilitoija, joka huolehtii dialogisesta keskustelurakenteesta ja työpajan etenemisestä</w:t>
      </w:r>
    </w:p>
    <w:p w14:paraId="106D5BEE" w14:textId="77777777" w:rsidR="00ED0440" w:rsidRPr="00586CAA" w:rsidRDefault="00ED0440" w:rsidP="008E1DD0">
      <w:pPr>
        <w:pStyle w:val="Merkittyluettelo"/>
        <w:numPr>
          <w:ilvl w:val="1"/>
          <w:numId w:val="23"/>
        </w:numPr>
      </w:pPr>
      <w:r w:rsidRPr="00586CAA">
        <w:t>henkilö, joka on jo perehtynyt systeemiseen työotteeseen (esimerkiksi lastensuojelun konsultoiva sosiaalityöntekijä)</w:t>
      </w:r>
    </w:p>
    <w:p w14:paraId="4E6C75C7" w14:textId="311BAFC0" w:rsidR="00ED0440" w:rsidRPr="00586CAA" w:rsidRDefault="00586CAA" w:rsidP="008E1DD0">
      <w:pPr>
        <w:pStyle w:val="Merkittyluettelo"/>
        <w:numPr>
          <w:ilvl w:val="1"/>
          <w:numId w:val="23"/>
        </w:numPr>
      </w:pPr>
      <w:r>
        <w:t>k</w:t>
      </w:r>
      <w:r w:rsidR="00ED0440" w:rsidRPr="00586CAA">
        <w:t>utsu yhteiseen työskentelyyn</w:t>
      </w:r>
    </w:p>
    <w:p w14:paraId="31EF359A" w14:textId="3555ED57" w:rsidR="00ED0440" w:rsidRPr="00586CAA" w:rsidRDefault="00586CAA" w:rsidP="008E1DD0">
      <w:pPr>
        <w:pStyle w:val="Merkittyluettelo"/>
        <w:numPr>
          <w:ilvl w:val="1"/>
          <w:numId w:val="23"/>
        </w:numPr>
      </w:pPr>
      <w:r>
        <w:t>a</w:t>
      </w:r>
      <w:r w:rsidR="00ED0440" w:rsidRPr="00586CAA">
        <w:t>ikataulutus</w:t>
      </w:r>
    </w:p>
    <w:p w14:paraId="40E81469" w14:textId="77777777" w:rsidR="00ED0440" w:rsidRPr="00ED0440" w:rsidRDefault="00ED0440" w:rsidP="00ED0440">
      <w:pPr>
        <w:spacing w:line="240" w:lineRule="auto"/>
        <w:rPr>
          <w:rFonts w:ascii="Times New Roman" w:eastAsia="Times New Roman" w:hAnsi="Times New Roman" w:cs="Times New Roman"/>
          <w:lang w:eastAsia="fi-FI"/>
        </w:rPr>
      </w:pPr>
      <w:r w:rsidRPr="00ED0440">
        <w:rPr>
          <w:rFonts w:ascii="Times New Roman" w:eastAsia="Times New Roman" w:hAnsi="Times New Roman" w:cs="Times New Roman"/>
          <w:lang w:eastAsia="fi-FI"/>
        </w:rPr>
        <w:br/>
      </w:r>
    </w:p>
    <w:p w14:paraId="2263D437" w14:textId="77777777" w:rsidR="00ED0440" w:rsidRPr="00586CAA" w:rsidRDefault="00ED0440" w:rsidP="00586CAA">
      <w:pPr>
        <w:pStyle w:val="Merkittyluettelo"/>
        <w:ind w:left="284" w:hanging="284"/>
      </w:pPr>
      <w:r w:rsidRPr="00586CAA">
        <w:t>On tärkeää, että fasilitoija huolehtii tapaamisessa dialogisuutta tukevasta keskustelurakenteesta, jotta tapaamiset ovat moniäänisiä. Kaikille on tarjottava yhtäläinen mahdollisuus osallistua keskusteluun.</w:t>
      </w:r>
    </w:p>
    <w:p w14:paraId="6AD1142D" w14:textId="4C44FB40" w:rsidR="00ED0440" w:rsidRPr="00586CAA" w:rsidRDefault="00ED0440" w:rsidP="00586CAA">
      <w:pPr>
        <w:pStyle w:val="Merkittyluettelo"/>
        <w:ind w:left="284" w:hanging="284"/>
      </w:pPr>
      <w:r w:rsidRPr="00586CAA">
        <w:t>Työpajoissa kukaan ei ole toista vahvempi asiantuntija. Asiaa ihmetellään ja ratkaistaan yhdessä. Tärkeää on luoda turvallinen ilm</w:t>
      </w:r>
      <w:r w:rsidR="00C460C0">
        <w:t>a</w:t>
      </w:r>
      <w:r w:rsidRPr="00586CAA">
        <w:t>piiri, jossa voidaan pysähtyä tämän asian äärelle. </w:t>
      </w:r>
    </w:p>
    <w:p w14:paraId="71FFE626" w14:textId="77777777" w:rsidR="00ED0440" w:rsidRPr="00586CAA" w:rsidRDefault="00ED0440" w:rsidP="00586CAA">
      <w:pPr>
        <w:pStyle w:val="Merkittyluettelo"/>
        <w:ind w:left="284" w:hanging="284"/>
      </w:pPr>
      <w:r w:rsidRPr="00586CAA">
        <w:t>Muistakaa pitää taukoja työpajan aikana.</w:t>
      </w:r>
    </w:p>
    <w:p w14:paraId="012D3DEA" w14:textId="77777777" w:rsidR="00ED0440" w:rsidRPr="00ED0440" w:rsidRDefault="00ED0440" w:rsidP="00ED0440">
      <w:pPr>
        <w:spacing w:after="240" w:line="240" w:lineRule="auto"/>
        <w:rPr>
          <w:rFonts w:ascii="Times New Roman" w:eastAsia="Times New Roman" w:hAnsi="Times New Roman" w:cs="Times New Roman"/>
          <w:lang w:eastAsia="fi-FI"/>
        </w:rPr>
      </w:pPr>
    </w:p>
    <w:p w14:paraId="666A9360" w14:textId="268FAFFB" w:rsidR="00ED0440" w:rsidRPr="000A1FA3" w:rsidRDefault="00ED0440" w:rsidP="00B26C21">
      <w:pPr>
        <w:pStyle w:val="Otsikko1"/>
        <w:numPr>
          <w:ilvl w:val="0"/>
          <w:numId w:val="0"/>
        </w:numPr>
        <w:ind w:left="567" w:hanging="567"/>
      </w:pPr>
      <w:bookmarkStart w:id="3" w:name="_Toc100578774"/>
      <w:r w:rsidRPr="00B26C21">
        <w:lastRenderedPageBreak/>
        <w:t>Kokonaiskuva työpajoista</w:t>
      </w:r>
      <w:bookmarkEnd w:id="3"/>
    </w:p>
    <w:p w14:paraId="21A4BB52" w14:textId="77777777" w:rsidR="00ED0440" w:rsidRPr="00ED0440" w:rsidRDefault="00ED0440" w:rsidP="005335E6">
      <w:pPr>
        <w:pStyle w:val="Merkittyluettelo"/>
      </w:pPr>
      <w:r w:rsidRPr="00ED0440">
        <w:t>Työpajojen kesto noin kolme tuntia</w:t>
      </w:r>
    </w:p>
    <w:p w14:paraId="36247E1E" w14:textId="2D278D6D" w:rsidR="00ED0440" w:rsidRPr="000A1FA3" w:rsidRDefault="00ED0440" w:rsidP="005335E6">
      <w:pPr>
        <w:pStyle w:val="Merkittyluettelo"/>
      </w:pPr>
      <w:r w:rsidRPr="00ED0440">
        <w:t>Työpajat alkavat perheiden näkökulmalla, eli kehittäjäasiakkaiden/kokemusasiantuntijoiden keskustelulla käsiteltävästä teemasta (jos työpajoihin ei ole mahdollista saada mukaan kokemusasiantun</w:t>
      </w:r>
      <w:r w:rsidR="002267C7">
        <w:t>t</w:t>
      </w:r>
      <w:r w:rsidRPr="00ED0440">
        <w:t>ijoita tai kehittäjäasiakkaita, voidaan keskustelun alustuksena käyttää valmiita videoita.)</w:t>
      </w:r>
    </w:p>
    <w:p w14:paraId="3107160C" w14:textId="0CE8E9BE" w:rsidR="00ED0440" w:rsidRPr="000A1FA3" w:rsidRDefault="005335E6" w:rsidP="005335E6">
      <w:pPr>
        <w:spacing w:line="240" w:lineRule="auto"/>
        <w:textAlignment w:val="baseline"/>
        <w:rPr>
          <w:rFonts w:eastAsiaTheme="majorEastAsia" w:cstheme="majorBidi"/>
          <w:b/>
          <w:bCs/>
          <w:color w:val="333333" w:themeColor="accent5"/>
          <w:sz w:val="36"/>
          <w:szCs w:val="26"/>
        </w:rPr>
      </w:pPr>
      <w:r>
        <w:rPr>
          <w:rFonts w:eastAsiaTheme="majorEastAsia" w:cstheme="majorBidi"/>
          <w:b/>
          <w:bCs/>
          <w:color w:val="333333" w:themeColor="accent5"/>
          <w:sz w:val="36"/>
          <w:szCs w:val="26"/>
        </w:rPr>
        <w:t>Ensimmäinen t</w:t>
      </w:r>
      <w:r w:rsidR="00ED0440" w:rsidRPr="000A1FA3">
        <w:rPr>
          <w:rFonts w:eastAsiaTheme="majorEastAsia" w:cstheme="majorBidi"/>
          <w:b/>
          <w:bCs/>
          <w:color w:val="333333" w:themeColor="accent5"/>
          <w:sz w:val="36"/>
          <w:szCs w:val="26"/>
        </w:rPr>
        <w:t>yöpaja</w:t>
      </w:r>
    </w:p>
    <w:p w14:paraId="77E59955" w14:textId="77777777" w:rsidR="00ED0440" w:rsidRPr="00ED0440" w:rsidRDefault="00ED0440" w:rsidP="00ED0440">
      <w:pPr>
        <w:spacing w:line="240" w:lineRule="auto"/>
        <w:rPr>
          <w:rFonts w:ascii="Times New Roman" w:eastAsia="Times New Roman" w:hAnsi="Times New Roman" w:cs="Times New Roman"/>
          <w:lang w:eastAsia="fi-FI"/>
        </w:rPr>
      </w:pPr>
    </w:p>
    <w:p w14:paraId="3E383CF4" w14:textId="4B1F5274" w:rsidR="00ED0440" w:rsidRPr="00ED0440" w:rsidRDefault="00ED0440" w:rsidP="000A1FA3">
      <w:pPr>
        <w:pStyle w:val="Leipteksti"/>
        <w:ind w:firstLine="360"/>
        <w:rPr>
          <w:rFonts w:ascii="Times New Roman" w:hAnsi="Times New Roman" w:cs="Times New Roman"/>
          <w:lang w:eastAsia="fi-FI"/>
        </w:rPr>
      </w:pPr>
      <w:r w:rsidRPr="00ED0440">
        <w:rPr>
          <w:lang w:eastAsia="fi-FI"/>
        </w:rPr>
        <w:t>Luodaan pohja työpajasarjalle (tutustuminen)</w:t>
      </w:r>
    </w:p>
    <w:p w14:paraId="0E8725D9" w14:textId="77777777" w:rsidR="00ED0440" w:rsidRPr="00ED0440" w:rsidRDefault="00ED0440" w:rsidP="000A1FA3">
      <w:pPr>
        <w:pStyle w:val="Merkittyluettelo"/>
      </w:pPr>
      <w:r w:rsidRPr="00ED0440">
        <w:t>Yhteiseen tavoitteeseen sitoutuminen - millaista muutosta tavoittelemme</w:t>
      </w:r>
    </w:p>
    <w:p w14:paraId="71C3BB10" w14:textId="77777777" w:rsidR="00ED0440" w:rsidRPr="00ED0440" w:rsidRDefault="00ED0440" w:rsidP="000A1FA3">
      <w:pPr>
        <w:pStyle w:val="Merkittyluettelo"/>
      </w:pPr>
      <w:r w:rsidRPr="00ED0440">
        <w:t>Aloitetaan tutustuminen systeemiseen työotteeseen</w:t>
      </w:r>
    </w:p>
    <w:p w14:paraId="7CEC4EB8" w14:textId="77777777" w:rsidR="00ED0440" w:rsidRPr="00ED0440" w:rsidRDefault="00ED0440" w:rsidP="00ED0440">
      <w:pPr>
        <w:spacing w:line="240" w:lineRule="auto"/>
        <w:rPr>
          <w:rFonts w:ascii="Times New Roman" w:eastAsia="Times New Roman" w:hAnsi="Times New Roman" w:cs="Times New Roman"/>
          <w:lang w:eastAsia="fi-FI"/>
        </w:rPr>
      </w:pPr>
      <w:r w:rsidRPr="00ED0440">
        <w:rPr>
          <w:rFonts w:ascii="Times New Roman" w:eastAsia="Times New Roman" w:hAnsi="Times New Roman" w:cs="Times New Roman"/>
          <w:lang w:eastAsia="fi-FI"/>
        </w:rPr>
        <w:br/>
      </w:r>
    </w:p>
    <w:p w14:paraId="1094D711" w14:textId="6986D622" w:rsidR="00ED0440" w:rsidRPr="000A1FA3" w:rsidRDefault="005335E6" w:rsidP="005335E6">
      <w:pPr>
        <w:spacing w:line="240" w:lineRule="auto"/>
        <w:textAlignment w:val="baseline"/>
        <w:rPr>
          <w:rFonts w:eastAsiaTheme="majorEastAsia" w:cstheme="majorBidi"/>
          <w:b/>
          <w:bCs/>
          <w:color w:val="333333" w:themeColor="accent5"/>
          <w:sz w:val="36"/>
          <w:szCs w:val="26"/>
        </w:rPr>
      </w:pPr>
      <w:r>
        <w:rPr>
          <w:rFonts w:eastAsiaTheme="majorEastAsia" w:cstheme="majorBidi"/>
          <w:b/>
          <w:bCs/>
          <w:color w:val="333333" w:themeColor="accent5"/>
          <w:sz w:val="36"/>
          <w:szCs w:val="26"/>
        </w:rPr>
        <w:t>Toinen t</w:t>
      </w:r>
      <w:r w:rsidR="00ED0440" w:rsidRPr="000A1FA3">
        <w:rPr>
          <w:rFonts w:eastAsiaTheme="majorEastAsia" w:cstheme="majorBidi"/>
          <w:b/>
          <w:bCs/>
          <w:color w:val="333333" w:themeColor="accent5"/>
          <w:sz w:val="36"/>
          <w:szCs w:val="26"/>
        </w:rPr>
        <w:t>yöpaja</w:t>
      </w:r>
    </w:p>
    <w:p w14:paraId="390B6225" w14:textId="77777777" w:rsidR="00ED0440" w:rsidRPr="00ED0440" w:rsidRDefault="00ED0440" w:rsidP="00ED0440">
      <w:pPr>
        <w:spacing w:line="240" w:lineRule="auto"/>
        <w:rPr>
          <w:rFonts w:ascii="Times New Roman" w:eastAsia="Times New Roman" w:hAnsi="Times New Roman" w:cs="Times New Roman"/>
          <w:lang w:eastAsia="fi-FI"/>
        </w:rPr>
      </w:pPr>
    </w:p>
    <w:p w14:paraId="04C0FD69" w14:textId="77777777" w:rsidR="00ED0440" w:rsidRPr="00ED0440" w:rsidRDefault="00ED0440" w:rsidP="000A1FA3">
      <w:pPr>
        <w:pStyle w:val="Leipteksti"/>
        <w:ind w:firstLine="360"/>
        <w:rPr>
          <w:rFonts w:ascii="Times New Roman" w:hAnsi="Times New Roman" w:cs="Times New Roman"/>
          <w:lang w:eastAsia="fi-FI"/>
        </w:rPr>
      </w:pPr>
      <w:r w:rsidRPr="00ED0440">
        <w:rPr>
          <w:lang w:eastAsia="fi-FI"/>
        </w:rPr>
        <w:t>Tutustutaan tarkemmin systeemiseen verkostotyön prosessiin kokonaisuutena</w:t>
      </w:r>
    </w:p>
    <w:p w14:paraId="7AC6620F" w14:textId="77777777" w:rsidR="00ED0440" w:rsidRPr="000A1FA3" w:rsidRDefault="00ED0440" w:rsidP="000A1FA3">
      <w:pPr>
        <w:pStyle w:val="Merkittyluettelo"/>
      </w:pPr>
      <w:r w:rsidRPr="000A1FA3">
        <w:t>Mitä tarkoittaa työssä konkreettisesti, mitä tuo lisää monialaiseen verkostotyöhön?</w:t>
      </w:r>
    </w:p>
    <w:p w14:paraId="27ACCD24" w14:textId="77777777" w:rsidR="00ED0440" w:rsidRPr="000A1FA3" w:rsidRDefault="00ED0440" w:rsidP="000A1FA3">
      <w:pPr>
        <w:pStyle w:val="Merkittyluettelo"/>
      </w:pPr>
      <w:r w:rsidRPr="000A1FA3">
        <w:t>Mitä tarkoittaa omassa työyhteisössä/perhekeskuksessa?</w:t>
      </w:r>
    </w:p>
    <w:p w14:paraId="2B46A2F0" w14:textId="77777777" w:rsidR="00ED0440" w:rsidRPr="00ED0440" w:rsidRDefault="00ED0440" w:rsidP="00ED0440">
      <w:pPr>
        <w:spacing w:line="240" w:lineRule="auto"/>
        <w:rPr>
          <w:rFonts w:ascii="Times New Roman" w:eastAsia="Times New Roman" w:hAnsi="Times New Roman" w:cs="Times New Roman"/>
          <w:lang w:eastAsia="fi-FI"/>
        </w:rPr>
      </w:pPr>
      <w:r w:rsidRPr="00ED0440">
        <w:rPr>
          <w:rFonts w:ascii="Times New Roman" w:eastAsia="Times New Roman" w:hAnsi="Times New Roman" w:cs="Times New Roman"/>
          <w:lang w:eastAsia="fi-FI"/>
        </w:rPr>
        <w:br/>
      </w:r>
    </w:p>
    <w:p w14:paraId="4FE5A841" w14:textId="10066930" w:rsidR="00ED0440" w:rsidRPr="000A1FA3" w:rsidRDefault="005335E6" w:rsidP="005335E6">
      <w:pPr>
        <w:spacing w:line="240" w:lineRule="auto"/>
        <w:textAlignment w:val="baseline"/>
        <w:rPr>
          <w:rFonts w:eastAsiaTheme="majorEastAsia" w:cstheme="majorBidi"/>
          <w:b/>
          <w:bCs/>
          <w:color w:val="333333" w:themeColor="accent5"/>
          <w:sz w:val="36"/>
          <w:szCs w:val="26"/>
        </w:rPr>
      </w:pPr>
      <w:r>
        <w:rPr>
          <w:rFonts w:eastAsiaTheme="majorEastAsia" w:cstheme="majorBidi"/>
          <w:b/>
          <w:bCs/>
          <w:color w:val="333333" w:themeColor="accent5"/>
          <w:sz w:val="36"/>
          <w:szCs w:val="26"/>
        </w:rPr>
        <w:t>Kolmas t</w:t>
      </w:r>
      <w:r w:rsidR="00ED0440" w:rsidRPr="000A1FA3">
        <w:rPr>
          <w:rFonts w:eastAsiaTheme="majorEastAsia" w:cstheme="majorBidi"/>
          <w:b/>
          <w:bCs/>
          <w:color w:val="333333" w:themeColor="accent5"/>
          <w:sz w:val="36"/>
          <w:szCs w:val="26"/>
        </w:rPr>
        <w:t>yöpaja</w:t>
      </w:r>
    </w:p>
    <w:p w14:paraId="3874A200" w14:textId="77777777" w:rsidR="00ED0440" w:rsidRPr="00ED0440" w:rsidRDefault="00ED0440" w:rsidP="00ED0440">
      <w:pPr>
        <w:spacing w:line="240" w:lineRule="auto"/>
        <w:rPr>
          <w:rFonts w:ascii="Times New Roman" w:eastAsia="Times New Roman" w:hAnsi="Times New Roman" w:cs="Times New Roman"/>
          <w:lang w:eastAsia="fi-FI"/>
        </w:rPr>
      </w:pPr>
    </w:p>
    <w:p w14:paraId="6D77B26A" w14:textId="77777777" w:rsidR="00ED0440" w:rsidRPr="00ED0440" w:rsidRDefault="00ED0440" w:rsidP="000A1FA3">
      <w:pPr>
        <w:pStyle w:val="Leipteksti"/>
        <w:ind w:firstLine="360"/>
        <w:rPr>
          <w:rFonts w:ascii="Times New Roman" w:hAnsi="Times New Roman" w:cs="Times New Roman"/>
          <w:lang w:eastAsia="fi-FI"/>
        </w:rPr>
      </w:pPr>
      <w:r w:rsidRPr="00ED0440">
        <w:rPr>
          <w:lang w:eastAsia="fi-FI"/>
        </w:rPr>
        <w:t>Tutustutaan systeemiseen verkostopalaveriin</w:t>
      </w:r>
    </w:p>
    <w:p w14:paraId="2404733D" w14:textId="77777777" w:rsidR="00ED0440" w:rsidRPr="000A1FA3" w:rsidRDefault="00ED0440" w:rsidP="000A1FA3">
      <w:pPr>
        <w:pStyle w:val="Merkittyluettelo"/>
      </w:pPr>
      <w:r w:rsidRPr="000A1FA3">
        <w:t>Miten eroaa perinteisestä verkostopalaverista</w:t>
      </w:r>
    </w:p>
    <w:p w14:paraId="59C59FD5" w14:textId="77777777" w:rsidR="00ED0440" w:rsidRPr="000A1FA3" w:rsidRDefault="00ED0440" w:rsidP="000A1FA3">
      <w:pPr>
        <w:pStyle w:val="Merkittyluettelo"/>
      </w:pPr>
      <w:r w:rsidRPr="000A1FA3">
        <w:t>Kokeillaan käytännössä, “kuivaharjoitellaan”</w:t>
      </w:r>
    </w:p>
    <w:p w14:paraId="0D91A2D2" w14:textId="77777777" w:rsidR="00ED0440" w:rsidRPr="000A1FA3" w:rsidRDefault="00ED0440" w:rsidP="000A1FA3">
      <w:pPr>
        <w:pStyle w:val="Merkittyluettelo"/>
      </w:pPr>
      <w:r w:rsidRPr="000A1FA3">
        <w:t>Mitä tarkoittaa omassa työyhteisössä/perhekeskuksessa?</w:t>
      </w:r>
    </w:p>
    <w:p w14:paraId="456BDCAD" w14:textId="7470B2F8" w:rsidR="00ED0440" w:rsidRPr="000D7D98" w:rsidRDefault="00FB4A47" w:rsidP="000D7D98">
      <w:pPr>
        <w:pStyle w:val="Otsikko1"/>
        <w:numPr>
          <w:ilvl w:val="0"/>
          <w:numId w:val="0"/>
        </w:numPr>
        <w:ind w:left="567" w:hanging="567"/>
        <w:rPr>
          <w:rFonts w:eastAsiaTheme="minorHAnsi"/>
          <w:i/>
          <w:color w:val="1F417E" w:themeColor="text2"/>
          <w:sz w:val="28"/>
        </w:rPr>
      </w:pPr>
      <w:bookmarkStart w:id="4" w:name="_Toc100578775"/>
      <w:r>
        <w:rPr>
          <w:rFonts w:eastAsia="Times New Roman"/>
          <w:lang w:eastAsia="fi-FI"/>
        </w:rPr>
        <w:lastRenderedPageBreak/>
        <w:t>Ensimmäinen t</w:t>
      </w:r>
      <w:r w:rsidR="00ED0440" w:rsidRPr="00ED0440">
        <w:rPr>
          <w:rFonts w:eastAsia="Times New Roman"/>
          <w:lang w:eastAsia="fi-FI"/>
        </w:rPr>
        <w:t>yöpaja</w:t>
      </w:r>
      <w:bookmarkEnd w:id="4"/>
      <w:r w:rsidR="0005555F">
        <w:rPr>
          <w:noProof/>
        </w:rPr>
        <w:drawing>
          <wp:anchor distT="0" distB="0" distL="114300" distR="114300" simplePos="0" relativeHeight="251663360" behindDoc="1" locked="1" layoutInCell="1" allowOverlap="0" wp14:anchorId="228ED99E" wp14:editId="18662A4F">
            <wp:simplePos x="5276850" y="901065"/>
            <wp:positionH relativeFrom="margin">
              <wp:align>inside</wp:align>
            </wp:positionH>
            <wp:positionV relativeFrom="page">
              <wp:align>top</wp:align>
            </wp:positionV>
            <wp:extent cx="1414780" cy="3520440"/>
            <wp:effectExtent l="0" t="0" r="0" b="3810"/>
            <wp:wrapNone/>
            <wp:docPr id="3" name="Kuv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l="36753" r="36753"/>
                    <a:stretch>
                      <a:fillRect/>
                    </a:stretch>
                  </pic:blipFill>
                  <pic:spPr bwMode="auto">
                    <a:xfrm>
                      <a:off x="0" y="0"/>
                      <a:ext cx="1414800" cy="35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8CC663" w14:textId="24785154" w:rsidR="000D7D98" w:rsidRPr="00CE0550" w:rsidRDefault="00CE0550" w:rsidP="00CE0550">
      <w:pPr>
        <w:pStyle w:val="Otsikko2"/>
        <w:numPr>
          <w:ilvl w:val="0"/>
          <w:numId w:val="0"/>
        </w:numPr>
        <w:ind w:left="709" w:hanging="709"/>
        <w:rPr>
          <w:rFonts w:eastAsia="Times New Roman"/>
          <w:lang w:eastAsia="fi-FI"/>
        </w:rPr>
      </w:pPr>
      <w:bookmarkStart w:id="5" w:name="_Toc100578776"/>
      <w:r>
        <w:rPr>
          <w:rFonts w:eastAsia="Times New Roman"/>
          <w:lang w:eastAsia="fi-FI"/>
        </w:rPr>
        <w:t>1.1</w:t>
      </w:r>
      <w:r>
        <w:rPr>
          <w:rFonts w:eastAsia="Times New Roman"/>
          <w:lang w:eastAsia="fi-FI"/>
        </w:rPr>
        <w:tab/>
      </w:r>
      <w:r w:rsidR="000D7D98" w:rsidRPr="00CE0550">
        <w:rPr>
          <w:rFonts w:eastAsia="Times New Roman"/>
          <w:lang w:eastAsia="fi-FI"/>
        </w:rPr>
        <w:t>Alustus työpajaan</w:t>
      </w:r>
      <w:bookmarkEnd w:id="5"/>
    </w:p>
    <w:p w14:paraId="4B98AD2E" w14:textId="77777777" w:rsidR="000B030D" w:rsidRDefault="00ED0440" w:rsidP="000B030D">
      <w:pPr>
        <w:pStyle w:val="Merkittyluettelo"/>
      </w:pPr>
      <w:r w:rsidRPr="00ED0440">
        <w:t>Työpajaprosessin esittely</w:t>
      </w:r>
    </w:p>
    <w:p w14:paraId="50954C8C" w14:textId="4582F25D" w:rsidR="00ED0440" w:rsidRPr="000B030D" w:rsidRDefault="00ED0440" w:rsidP="008E1DD0">
      <w:pPr>
        <w:pStyle w:val="Merkittyluettelo"/>
      </w:pPr>
      <w:r w:rsidRPr="00ED0440">
        <w:t>Työpajan tavoite:</w:t>
      </w:r>
    </w:p>
    <w:p w14:paraId="0AA66DB5" w14:textId="5B3F323D" w:rsidR="00ED0440" w:rsidRPr="000B030D" w:rsidRDefault="00ED0440" w:rsidP="008E1DD0">
      <w:pPr>
        <w:pStyle w:val="Merkittyluettelo"/>
        <w:numPr>
          <w:ilvl w:val="1"/>
          <w:numId w:val="23"/>
        </w:numPr>
      </w:pPr>
      <w:r w:rsidRPr="00ED0440">
        <w:t xml:space="preserve">Pohditaan yhdessä, millaista palveluja haluamme </w:t>
      </w:r>
      <w:r w:rsidR="0005555F">
        <w:br/>
      </w:r>
      <w:r w:rsidRPr="00ED0440">
        <w:t xml:space="preserve">lapsille, nuorille ja perheille tarjota, </w:t>
      </w:r>
      <w:r w:rsidR="0005555F">
        <w:br/>
      </w:r>
      <w:r w:rsidRPr="00ED0440">
        <w:t>miten vastaamme vahvemmin tuen tarpeisiin</w:t>
      </w:r>
    </w:p>
    <w:p w14:paraId="2DCB6556" w14:textId="22773963" w:rsidR="00ED0440" w:rsidRPr="000B030D" w:rsidRDefault="00ED0440" w:rsidP="008E1DD0">
      <w:pPr>
        <w:pStyle w:val="Merkittyluettelo"/>
        <w:numPr>
          <w:ilvl w:val="1"/>
          <w:numId w:val="23"/>
        </w:numPr>
      </w:pPr>
      <w:r w:rsidRPr="00ED0440">
        <w:t xml:space="preserve">Aloitetaan tutustuminen systeemisen työotteeseen ja </w:t>
      </w:r>
      <w:r w:rsidR="0005555F">
        <w:br/>
      </w:r>
      <w:r w:rsidRPr="00ED0440">
        <w:t>muutostavoitteeseen</w:t>
      </w:r>
    </w:p>
    <w:p w14:paraId="6EFB7100" w14:textId="77777777" w:rsidR="00ED0440" w:rsidRPr="00ED0440" w:rsidRDefault="00ED0440" w:rsidP="000B030D">
      <w:pPr>
        <w:pStyle w:val="Merkittyluettelo"/>
      </w:pPr>
      <w:r w:rsidRPr="00ED0440">
        <w:t>Mukana olevien kehittäjäasiakkaiden/kokemusasiakkaiden esittely</w:t>
      </w:r>
    </w:p>
    <w:p w14:paraId="3F2B0842" w14:textId="77777777" w:rsidR="00ED0440" w:rsidRPr="00ED0440" w:rsidRDefault="00ED0440" w:rsidP="00ED0440">
      <w:pPr>
        <w:spacing w:line="240" w:lineRule="auto"/>
        <w:rPr>
          <w:rFonts w:ascii="Times New Roman" w:eastAsia="Times New Roman" w:hAnsi="Times New Roman" w:cs="Times New Roman"/>
          <w:lang w:eastAsia="fi-FI"/>
        </w:rPr>
      </w:pPr>
    </w:p>
    <w:p w14:paraId="70E89E2C" w14:textId="03C78048" w:rsidR="00ED0440" w:rsidRPr="00CE0550" w:rsidRDefault="00CE0550" w:rsidP="00CE0550">
      <w:pPr>
        <w:pStyle w:val="Otsikko2"/>
        <w:numPr>
          <w:ilvl w:val="0"/>
          <w:numId w:val="0"/>
        </w:numPr>
        <w:ind w:left="709" w:hanging="709"/>
        <w:rPr>
          <w:rFonts w:eastAsia="Times New Roman"/>
          <w:lang w:eastAsia="fi-FI"/>
        </w:rPr>
      </w:pPr>
      <w:bookmarkStart w:id="6" w:name="_Toc100578777"/>
      <w:r>
        <w:rPr>
          <w:rFonts w:eastAsia="Times New Roman"/>
          <w:lang w:eastAsia="fi-FI"/>
        </w:rPr>
        <w:t>1.2</w:t>
      </w:r>
      <w:r>
        <w:rPr>
          <w:rFonts w:eastAsia="Times New Roman"/>
          <w:lang w:eastAsia="fi-FI"/>
        </w:rPr>
        <w:tab/>
      </w:r>
      <w:r w:rsidR="00ED0440" w:rsidRPr="00CE0550">
        <w:rPr>
          <w:rFonts w:eastAsia="Times New Roman"/>
          <w:lang w:eastAsia="fi-FI"/>
        </w:rPr>
        <w:t>Esittäytyminen ja keskusteluun virittäytyminen oman</w:t>
      </w:r>
      <w:r w:rsidR="000D7D98" w:rsidRPr="00CE0550">
        <w:rPr>
          <w:rFonts w:eastAsia="Times New Roman"/>
          <w:lang w:eastAsia="fi-FI"/>
        </w:rPr>
        <w:t xml:space="preserve"> </w:t>
      </w:r>
      <w:r w:rsidR="00ED0440" w:rsidRPr="00CE0550">
        <w:rPr>
          <w:rFonts w:eastAsia="Times New Roman"/>
          <w:lang w:eastAsia="fi-FI"/>
        </w:rPr>
        <w:t>kokemuksen kautta</w:t>
      </w:r>
      <w:bookmarkEnd w:id="6"/>
    </w:p>
    <w:p w14:paraId="2708E1CA" w14:textId="77777777" w:rsidR="00ED0440" w:rsidRPr="0085687D" w:rsidRDefault="00ED0440" w:rsidP="0085687D">
      <w:pPr>
        <w:pStyle w:val="Merkittyluettelo"/>
      </w:pPr>
      <w:r w:rsidRPr="0085687D">
        <w:t>Tärkeää, että ensimmäisellä kerralla käytetään aluksi aikaa tutustumiseen avoimen keskustelun avaamiseksi</w:t>
      </w:r>
    </w:p>
    <w:p w14:paraId="19F31886" w14:textId="4C53C7DC" w:rsidR="00E63785" w:rsidRPr="00E63785" w:rsidRDefault="00ED0440" w:rsidP="008E1DD0">
      <w:pPr>
        <w:pStyle w:val="Merkittyluettelo"/>
      </w:pPr>
      <w:r w:rsidRPr="0085687D">
        <w:t>Virittäytymiseksi esitetään asiakasnäkökulmaan ja palveluiden monialaiseen työhön liittyvä kysymys, jota pohditaan omasta kokemuksesta käsin. Kokemuksellinen liittyminen teemaan on tärkeää</w:t>
      </w:r>
    </w:p>
    <w:p w14:paraId="7F84F5B0" w14:textId="5488CA40" w:rsidR="00ED0440" w:rsidRPr="00CE0550" w:rsidRDefault="00ED0440" w:rsidP="00CE0550">
      <w:pPr>
        <w:pStyle w:val="Otsikko2"/>
        <w:numPr>
          <w:ilvl w:val="0"/>
          <w:numId w:val="0"/>
        </w:numPr>
        <w:ind w:left="709" w:hanging="709"/>
        <w:rPr>
          <w:rFonts w:eastAsia="Times New Roman"/>
          <w:lang w:eastAsia="fi-FI"/>
        </w:rPr>
      </w:pPr>
      <w:bookmarkStart w:id="7" w:name="_Toc100578778"/>
      <w:r w:rsidRPr="00CE0550">
        <w:rPr>
          <w:rFonts w:eastAsia="Times New Roman"/>
          <w:lang w:eastAsia="fi-FI"/>
        </w:rPr>
        <w:t>1.3</w:t>
      </w:r>
      <w:r w:rsidR="00CE0550">
        <w:rPr>
          <w:rFonts w:eastAsia="Times New Roman"/>
          <w:lang w:eastAsia="fi-FI"/>
        </w:rPr>
        <w:tab/>
      </w:r>
      <w:r w:rsidRPr="00CE0550">
        <w:rPr>
          <w:rFonts w:eastAsia="Times New Roman"/>
          <w:lang w:eastAsia="fi-FI"/>
        </w:rPr>
        <w:t>Perheiden näkökulma: Millaista muutosta tavoittelemme?</w:t>
      </w:r>
      <w:bookmarkEnd w:id="7"/>
    </w:p>
    <w:p w14:paraId="2AD24B1D" w14:textId="77777777" w:rsidR="00ED0440" w:rsidRPr="00ED0440" w:rsidRDefault="00ED0440" w:rsidP="0085687D">
      <w:pPr>
        <w:pStyle w:val="Merkittyluettelo"/>
        <w:rPr>
          <w:i/>
          <w:iCs/>
          <w:sz w:val="20"/>
          <w:szCs w:val="20"/>
        </w:rPr>
      </w:pPr>
      <w:r w:rsidRPr="00ED0440">
        <w:t>Kokemusasiantuntijat/kehittäjäasiakkaat keskustelevat </w:t>
      </w:r>
    </w:p>
    <w:p w14:paraId="609859D8" w14:textId="0B3627F9" w:rsidR="00ED0440" w:rsidRPr="002267C7" w:rsidRDefault="00ED0440" w:rsidP="00B14B0B">
      <w:pPr>
        <w:pStyle w:val="Merkittyluettelo"/>
        <w:numPr>
          <w:ilvl w:val="1"/>
          <w:numId w:val="23"/>
        </w:numPr>
        <w:rPr>
          <w:sz w:val="20"/>
          <w:szCs w:val="20"/>
        </w:rPr>
      </w:pPr>
      <w:r w:rsidRPr="00ED0440">
        <w:t>n. 10</w:t>
      </w:r>
      <w:r w:rsidR="002267C7">
        <w:t xml:space="preserve"> –</w:t>
      </w:r>
      <w:r w:rsidR="002267C7">
        <w:rPr>
          <w:sz w:val="20"/>
          <w:szCs w:val="20"/>
        </w:rPr>
        <w:t xml:space="preserve"> </w:t>
      </w:r>
      <w:r w:rsidRPr="00ED0440">
        <w:t>15 minuutin keskustelu</w:t>
      </w:r>
    </w:p>
    <w:p w14:paraId="6D7B8F94" w14:textId="1C778786" w:rsidR="00ED0440" w:rsidRPr="0085687D" w:rsidRDefault="00ED0440" w:rsidP="0085687D">
      <w:pPr>
        <w:pStyle w:val="Merkittyluettelo"/>
        <w:rPr>
          <w:sz w:val="20"/>
          <w:szCs w:val="20"/>
        </w:rPr>
      </w:pPr>
      <w:r w:rsidRPr="00ED0440">
        <w:t>Jos ei saada mukaan kehittäjäasiakkaita/kokemusasiantuntijoita, mahdollista käyttää valmiiksi kuvattua videota</w:t>
      </w:r>
      <w:r w:rsidRPr="00ED0440">
        <w:rPr>
          <w:color w:val="0000FF"/>
        </w:rPr>
        <w:t xml:space="preserve"> </w:t>
      </w:r>
      <w:r w:rsidRPr="00ED0440">
        <w:rPr>
          <w:i/>
          <w:iCs/>
        </w:rPr>
        <w:t>(video: Millaista muutosta perhekeskukselta toivotaan?)</w:t>
      </w:r>
      <w:r w:rsidRPr="0085687D">
        <w:rPr>
          <w:rFonts w:ascii="Times New Roman" w:eastAsia="Times New Roman" w:hAnsi="Times New Roman" w:cs="Times New Roman"/>
        </w:rPr>
        <w:br/>
      </w:r>
    </w:p>
    <w:p w14:paraId="384012CF" w14:textId="77777777" w:rsidR="00ED0440" w:rsidRPr="00ED0440" w:rsidRDefault="00ED0440" w:rsidP="00216DF8">
      <w:pPr>
        <w:pStyle w:val="Leipteksti"/>
      </w:pPr>
      <w:r w:rsidRPr="00ED0440">
        <w:t>Kysymyksiä keskusteluun: </w:t>
      </w:r>
    </w:p>
    <w:p w14:paraId="0D1E545D" w14:textId="77777777" w:rsidR="00ED0440" w:rsidRPr="00ED0440" w:rsidRDefault="00ED0440" w:rsidP="00216DF8">
      <w:pPr>
        <w:pStyle w:val="Merkittyluettelo"/>
      </w:pPr>
      <w:r w:rsidRPr="00ED0440">
        <w:t>Millaista muutosta tulisi tavoitella lapsi- ja perhepalveluiden kokonaistoiminnassa, jotta palvelut vastaisivat vahvemmin asiakkaiden tarpeisiin? </w:t>
      </w:r>
    </w:p>
    <w:p w14:paraId="5F9719FF" w14:textId="77777777" w:rsidR="00ED0440" w:rsidRPr="00ED0440" w:rsidRDefault="00ED0440" w:rsidP="00216DF8">
      <w:pPr>
        <w:pStyle w:val="Merkittyluettelo"/>
      </w:pPr>
      <w:r w:rsidRPr="00ED0440">
        <w:t>Mitkä ovat keskeisimmät muutostarpeet kokemuksiesi pohjalta? </w:t>
      </w:r>
    </w:p>
    <w:p w14:paraId="42CD3DE7" w14:textId="77777777" w:rsidR="00ED0440" w:rsidRPr="00ED0440" w:rsidRDefault="00ED0440" w:rsidP="00216DF8">
      <w:pPr>
        <w:pStyle w:val="Merkittyluettelo"/>
      </w:pPr>
      <w:r w:rsidRPr="00ED0440">
        <w:lastRenderedPageBreak/>
        <w:t>Perhekeskuksen keskeisenä tavoitteena on vahvistaa palveluiden ja toiminnan asiakaslähtöisyyttä. Millainen mielestäsi perhekeskuksen tulisi olla, jotta sen toiminta olisi asiakaslähtöistä? </w:t>
      </w:r>
    </w:p>
    <w:p w14:paraId="56CCA0D5" w14:textId="77777777" w:rsidR="00ED0440" w:rsidRPr="00ED0440" w:rsidRDefault="00ED0440" w:rsidP="00216DF8">
      <w:pPr>
        <w:pStyle w:val="Merkittyluettelo"/>
      </w:pPr>
      <w:r w:rsidRPr="00ED0440">
        <w:t>Mitä asiakaslähtöisyys merkitsee asiakkaan ja ammattilaisen asiantuntijarooleille?</w:t>
      </w:r>
    </w:p>
    <w:p w14:paraId="0342E406" w14:textId="77777777" w:rsidR="00ED0440" w:rsidRPr="00ED0440" w:rsidRDefault="00ED0440" w:rsidP="00216DF8">
      <w:pPr>
        <w:pStyle w:val="Merkittyluettelo"/>
      </w:pPr>
      <w:r w:rsidRPr="00ED0440">
        <w:t>Perhekeskuksessa tähdätään palveluiden systeemisyyteen vaikuttavuuden vahvistamiseksi. Systeemisyys on tiivistetty esimerkiksi lausahdukseen ”Katsotaan kokonaisuutta, tehdään yhdessä”. Millaista muutosta mielestäsi olisi tavoiteltava, jotta perhekeskuksessa ”katsotaan kokonaisuutta ja tehdään yhdessä”</w:t>
      </w:r>
    </w:p>
    <w:p w14:paraId="38326916" w14:textId="77777777" w:rsidR="00ED0440" w:rsidRPr="00ED0440" w:rsidRDefault="00ED0440" w:rsidP="00ED0440">
      <w:pPr>
        <w:spacing w:line="240" w:lineRule="auto"/>
        <w:rPr>
          <w:rFonts w:ascii="Times New Roman" w:eastAsia="Times New Roman" w:hAnsi="Times New Roman" w:cs="Times New Roman"/>
          <w:lang w:eastAsia="fi-FI"/>
        </w:rPr>
      </w:pPr>
    </w:p>
    <w:p w14:paraId="00F63F99" w14:textId="0BC602ED" w:rsidR="00ED0440" w:rsidRPr="00CE0550" w:rsidRDefault="00ED0440" w:rsidP="00CE0550">
      <w:pPr>
        <w:pStyle w:val="Otsikko2"/>
        <w:numPr>
          <w:ilvl w:val="0"/>
          <w:numId w:val="0"/>
        </w:numPr>
        <w:ind w:left="709" w:hanging="709"/>
        <w:rPr>
          <w:rFonts w:eastAsia="Times New Roman"/>
          <w:lang w:eastAsia="fi-FI"/>
        </w:rPr>
      </w:pPr>
      <w:bookmarkStart w:id="8" w:name="_Toc100578779"/>
      <w:r w:rsidRPr="00CE0550">
        <w:rPr>
          <w:rFonts w:eastAsia="Times New Roman"/>
          <w:lang w:eastAsia="fi-FI"/>
        </w:rPr>
        <w:t>1.4</w:t>
      </w:r>
      <w:r w:rsidR="00CE0550">
        <w:rPr>
          <w:rFonts w:eastAsia="Times New Roman"/>
          <w:lang w:eastAsia="fi-FI"/>
        </w:rPr>
        <w:tab/>
      </w:r>
      <w:r w:rsidRPr="00CE0550">
        <w:rPr>
          <w:rFonts w:eastAsia="Times New Roman"/>
          <w:lang w:eastAsia="fi-FI"/>
        </w:rPr>
        <w:t>Yhteiseen tavoitteeseen kiinnittyminen: millaista muutosta tavoittelemme</w:t>
      </w:r>
      <w:bookmarkEnd w:id="8"/>
      <w:r w:rsidRPr="00CE0550">
        <w:rPr>
          <w:rFonts w:eastAsia="Times New Roman"/>
          <w:lang w:eastAsia="fi-FI"/>
        </w:rPr>
        <w:t> </w:t>
      </w:r>
    </w:p>
    <w:p w14:paraId="01F28975" w14:textId="2CD03740" w:rsidR="00ED0440" w:rsidRPr="00ED0440" w:rsidRDefault="00ED0440" w:rsidP="00912ACB">
      <w:pPr>
        <w:pStyle w:val="Merkittyluettelo"/>
      </w:pPr>
      <w:r w:rsidRPr="00ED0440">
        <w:t>Liitytään Pirkanmaan tavoitetilaan systeemisestä muutoksesta perhekeskuksessa </w:t>
      </w:r>
      <w:r w:rsidR="00912ACB">
        <w:br/>
      </w:r>
      <w:r w:rsidRPr="00ED0440">
        <w:rPr>
          <w:i/>
          <w:iCs/>
        </w:rPr>
        <w:t>(materiaali 1.4)</w:t>
      </w:r>
    </w:p>
    <w:p w14:paraId="508FFBCF" w14:textId="27AFEAB5" w:rsidR="00ED0440" w:rsidRPr="00ED0440" w:rsidRDefault="00ED0440" w:rsidP="00912ACB">
      <w:pPr>
        <w:pStyle w:val="Merkittyluettelo"/>
      </w:pPr>
      <w:r w:rsidRPr="00ED0440">
        <w:t>Mietitään omalta kohdalta, miltä kuulostaa, mikä</w:t>
      </w:r>
      <w:r w:rsidR="00B14B0B">
        <w:t xml:space="preserve"> on</w:t>
      </w:r>
      <w:r w:rsidRPr="00ED0440">
        <w:t xml:space="preserve"> tärkeää tavoitteessa</w:t>
      </w:r>
    </w:p>
    <w:p w14:paraId="3EBC2347" w14:textId="77777777" w:rsidR="00ED0440" w:rsidRPr="00ED0440" w:rsidRDefault="00ED0440" w:rsidP="00ED0440">
      <w:pPr>
        <w:spacing w:before="240" w:after="240" w:line="240" w:lineRule="auto"/>
        <w:rPr>
          <w:rFonts w:ascii="Times New Roman" w:eastAsia="Times New Roman" w:hAnsi="Times New Roman" w:cs="Times New Roman"/>
          <w:lang w:eastAsia="fi-FI"/>
        </w:rPr>
      </w:pPr>
      <w:r w:rsidRPr="00ED0440">
        <w:rPr>
          <w:rFonts w:ascii="Arial" w:eastAsia="Times New Roman" w:hAnsi="Arial" w:cs="Arial"/>
          <w:color w:val="000000"/>
          <w:lang w:eastAsia="fi-FI"/>
        </w:rPr>
        <w:t> </w:t>
      </w:r>
    </w:p>
    <w:p w14:paraId="34D8305E" w14:textId="64EE5E11" w:rsidR="00ED0440" w:rsidRPr="00CE0550" w:rsidRDefault="00ED0440" w:rsidP="00CE0550">
      <w:pPr>
        <w:pStyle w:val="Otsikko2"/>
        <w:numPr>
          <w:ilvl w:val="0"/>
          <w:numId w:val="0"/>
        </w:numPr>
        <w:ind w:left="709" w:hanging="709"/>
        <w:rPr>
          <w:rFonts w:eastAsia="Times New Roman"/>
          <w:lang w:eastAsia="fi-FI"/>
        </w:rPr>
      </w:pPr>
      <w:bookmarkStart w:id="9" w:name="_Toc100578780"/>
      <w:r w:rsidRPr="00CE0550">
        <w:rPr>
          <w:rFonts w:eastAsia="Times New Roman"/>
          <w:lang w:eastAsia="fi-FI"/>
        </w:rPr>
        <w:t>1.5   Katsotaan alustukseksi systeeminen työote lapsi- ja perhepalveluissa video</w:t>
      </w:r>
      <w:bookmarkEnd w:id="9"/>
      <w:r w:rsidRPr="00CE0550">
        <w:rPr>
          <w:rFonts w:eastAsia="Times New Roman"/>
          <w:lang w:eastAsia="fi-FI"/>
        </w:rPr>
        <w:t> </w:t>
      </w:r>
    </w:p>
    <w:p w14:paraId="64C45BCA" w14:textId="77777777" w:rsidR="00ED0440" w:rsidRPr="00ED0440" w:rsidRDefault="00ED0440" w:rsidP="00CE0550">
      <w:pPr>
        <w:pStyle w:val="Merkittyluettelo"/>
        <w:rPr>
          <w:rFonts w:ascii="Arial" w:hAnsi="Arial" w:cs="Arial"/>
          <w:color w:val="000000"/>
          <w:sz w:val="22"/>
          <w:szCs w:val="22"/>
        </w:rPr>
      </w:pPr>
      <w:r w:rsidRPr="00ED0440">
        <w:rPr>
          <w:rFonts w:ascii="Arial" w:hAnsi="Arial" w:cs="Arial"/>
          <w:color w:val="000000"/>
          <w:sz w:val="22"/>
          <w:szCs w:val="22"/>
        </w:rPr>
        <w:t xml:space="preserve">Linkki: </w:t>
      </w:r>
      <w:hyperlink r:id="rId13" w:history="1">
        <w:r w:rsidRPr="00ED0440">
          <w:rPr>
            <w:rFonts w:ascii="Arial" w:hAnsi="Arial" w:cs="Arial"/>
            <w:color w:val="1155CC"/>
            <w:sz w:val="22"/>
            <w:szCs w:val="22"/>
            <w:u w:val="single"/>
          </w:rPr>
          <w:t>Systeemisyys lapsi ja perhepalveluissa - YouTube</w:t>
        </w:r>
      </w:hyperlink>
    </w:p>
    <w:p w14:paraId="5C0245D3" w14:textId="77777777" w:rsidR="00ED0440" w:rsidRPr="00ED0440" w:rsidRDefault="00ED0440" w:rsidP="00B14B0B">
      <w:pPr>
        <w:pStyle w:val="Merkittyluettelo"/>
        <w:numPr>
          <w:ilvl w:val="1"/>
          <w:numId w:val="23"/>
        </w:numPr>
      </w:pPr>
      <w:r w:rsidRPr="00ED0440">
        <w:t>Kesto 5 min.</w:t>
      </w:r>
    </w:p>
    <w:p w14:paraId="79D6382F" w14:textId="71E1699D" w:rsidR="00ED0440" w:rsidRPr="00216DF8" w:rsidRDefault="00ED0440" w:rsidP="00216DF8">
      <w:pPr>
        <w:pStyle w:val="Otsikko2"/>
        <w:numPr>
          <w:ilvl w:val="0"/>
          <w:numId w:val="0"/>
        </w:numPr>
        <w:ind w:left="709" w:hanging="709"/>
        <w:rPr>
          <w:rFonts w:ascii="Times New Roman" w:eastAsia="Times New Roman" w:hAnsi="Times New Roman" w:cs="Times New Roman"/>
          <w:szCs w:val="36"/>
          <w:lang w:eastAsia="fi-FI"/>
        </w:rPr>
      </w:pPr>
      <w:bookmarkStart w:id="10" w:name="_Toc100578781"/>
      <w:r w:rsidRPr="00ED0440">
        <w:rPr>
          <w:rFonts w:eastAsia="Times New Roman"/>
          <w:lang w:eastAsia="fi-FI"/>
        </w:rPr>
        <w:t>1.6   Tapaustutkimus: tutkitaan yhdessä sitä, miten systeemisen työn keskeiset periaatteet käytännössä näkyisivät asiakasprosessissa</w:t>
      </w:r>
      <w:bookmarkEnd w:id="10"/>
    </w:p>
    <w:p w14:paraId="2A365A96" w14:textId="77777777" w:rsidR="00ED0440" w:rsidRPr="00ED0440" w:rsidRDefault="00ED0440" w:rsidP="00216DF8">
      <w:pPr>
        <w:pStyle w:val="Merkittyluettelo"/>
        <w:rPr>
          <w:sz w:val="22"/>
          <w:szCs w:val="22"/>
        </w:rPr>
      </w:pPr>
      <w:r w:rsidRPr="00ED0440">
        <w:rPr>
          <w:sz w:val="22"/>
          <w:szCs w:val="22"/>
        </w:rPr>
        <w:t xml:space="preserve">Ensi alustus </w:t>
      </w:r>
      <w:r w:rsidRPr="00ED0440">
        <w:t>systeemisen työotteen keskeisistä periaatteista </w:t>
      </w:r>
    </w:p>
    <w:p w14:paraId="023DFB8C" w14:textId="77777777" w:rsidR="00ED0440" w:rsidRPr="00ED0440" w:rsidRDefault="00ED0440" w:rsidP="008E1DD0">
      <w:pPr>
        <w:pStyle w:val="Merkittyluettelo"/>
        <w:numPr>
          <w:ilvl w:val="1"/>
          <w:numId w:val="23"/>
        </w:numPr>
        <w:rPr>
          <w:i/>
          <w:iCs/>
        </w:rPr>
      </w:pPr>
      <w:r w:rsidRPr="00ED0440">
        <w:rPr>
          <w:i/>
          <w:iCs/>
        </w:rPr>
        <w:t>(materiaali 1.6)</w:t>
      </w:r>
    </w:p>
    <w:p w14:paraId="32F0B24C" w14:textId="00DC7719" w:rsidR="00216DF8" w:rsidRDefault="00ED0440" w:rsidP="00216DF8">
      <w:pPr>
        <w:pStyle w:val="Merkittyluettelo"/>
      </w:pPr>
      <w:r w:rsidRPr="00ED0440">
        <w:t>Alustuksen pitäjänä joku, joka on perehtynyt systeemisyyteen (esimerkiksi lastensuojelun konsultoiva sosiaalityöntekijä)</w:t>
      </w:r>
    </w:p>
    <w:p w14:paraId="24D1A8C4" w14:textId="77777777" w:rsidR="00216DF8" w:rsidRPr="00216DF8" w:rsidRDefault="00216DF8" w:rsidP="00216DF8">
      <w:pPr>
        <w:pStyle w:val="Merkittyluettelo"/>
        <w:numPr>
          <w:ilvl w:val="0"/>
          <w:numId w:val="0"/>
        </w:numPr>
        <w:ind w:left="720"/>
      </w:pPr>
    </w:p>
    <w:p w14:paraId="2F77BD11" w14:textId="77777777" w:rsidR="00ED0440" w:rsidRPr="00ED0440" w:rsidRDefault="00ED0440" w:rsidP="00216DF8">
      <w:pPr>
        <w:pStyle w:val="Merkittyluettelo"/>
      </w:pPr>
      <w:r w:rsidRPr="00ED0440">
        <w:t>Tämän jälkeen systeemisen työn keskeisiä periaatteita tutkitaan yhdessä suhteessa kuvattuun perheen prosessiin perhepalveluissa.</w:t>
      </w:r>
    </w:p>
    <w:p w14:paraId="1F9D0042" w14:textId="77777777" w:rsidR="00ED0440" w:rsidRPr="00ED0440" w:rsidRDefault="00ED0440" w:rsidP="00216DF8">
      <w:pPr>
        <w:pStyle w:val="Merkittyluettelo"/>
      </w:pPr>
      <w:r w:rsidRPr="00ED0440">
        <w:t xml:space="preserve">Voitte miettiä omaan perhekeskukseenne sijoittuvan tapauskuvauksen tai hyödyntää valmista kuvausta </w:t>
      </w:r>
      <w:r w:rsidRPr="00ED0440">
        <w:rPr>
          <w:i/>
          <w:iCs/>
        </w:rPr>
        <w:t>(materiaali tapaustutkimus)</w:t>
      </w:r>
    </w:p>
    <w:p w14:paraId="42AEF7A6" w14:textId="5953179E" w:rsidR="00216DF8" w:rsidRDefault="00ED0440" w:rsidP="00B7254A">
      <w:pPr>
        <w:pStyle w:val="Merkittyluettelo"/>
      </w:pPr>
      <w:r w:rsidRPr="00ED0440">
        <w:lastRenderedPageBreak/>
        <w:t>Kuvattu prosessi käydään lyhyesti lävitse</w:t>
      </w:r>
    </w:p>
    <w:p w14:paraId="63BDE72E" w14:textId="77777777" w:rsidR="00B7254A" w:rsidRPr="00216DF8" w:rsidRDefault="00B7254A" w:rsidP="00B7254A">
      <w:pPr>
        <w:pStyle w:val="Merkittyluettelo"/>
        <w:numPr>
          <w:ilvl w:val="0"/>
          <w:numId w:val="0"/>
        </w:numPr>
        <w:ind w:left="720"/>
      </w:pPr>
    </w:p>
    <w:p w14:paraId="2E8BEEBC" w14:textId="77777777" w:rsidR="00ED0440" w:rsidRPr="00ED0440" w:rsidRDefault="00ED0440" w:rsidP="00216DF8">
      <w:pPr>
        <w:pStyle w:val="Merkittyluettelo"/>
        <w:numPr>
          <w:ilvl w:val="0"/>
          <w:numId w:val="0"/>
        </w:numPr>
        <w:ind w:left="720" w:hanging="360"/>
      </w:pPr>
      <w:r w:rsidRPr="00ED0440">
        <w:t>Vaihtoehdot työstölle: </w:t>
      </w:r>
    </w:p>
    <w:p w14:paraId="49527145" w14:textId="0164186A" w:rsidR="00ED0440" w:rsidRPr="00ED0440" w:rsidRDefault="00ED0440" w:rsidP="00926835">
      <w:pPr>
        <w:pStyle w:val="Merkittyluettelo"/>
      </w:pPr>
      <w:r w:rsidRPr="00ED0440">
        <w:t>1. Vaihtoehto:</w:t>
      </w:r>
      <w:r w:rsidR="00926835">
        <w:t xml:space="preserve"> </w:t>
      </w:r>
      <w:r w:rsidRPr="00ED0440">
        <w:t>Työskennellään pienryhmissä, ryhmässä valitaan puheenjohtaja ja joku, joka kirjaa yhteiselle kirjoitusalustalle ajatukset. (Kirjoitusalustalle tehdään valmiit jäsennykset eri ryhmille) Pienryhmätyöskentelyn jälkeen tullaan yhteiseen keskusteluun, ryhmästä kaksi kertoo keskeisistä ajatuksista, tämän jälkeen muut liittyvät keskusteluun</w:t>
      </w:r>
    </w:p>
    <w:p w14:paraId="7AD04F23" w14:textId="2CC33DE8" w:rsidR="00ED0440" w:rsidRPr="00ED0440" w:rsidRDefault="00ED0440" w:rsidP="008E1DD0">
      <w:pPr>
        <w:pStyle w:val="Merkittyluettelo"/>
      </w:pPr>
      <w:r w:rsidRPr="00ED0440">
        <w:t xml:space="preserve">2. Vaihtoehto: Keskustelu käydään akvaariokeskustelussa teema kerrallaan siten, että </w:t>
      </w:r>
      <w:r w:rsidR="00B14B0B">
        <w:br/>
      </w:r>
      <w:r w:rsidRPr="00ED0440">
        <w:t>3</w:t>
      </w:r>
      <w:r w:rsidR="00926835">
        <w:t xml:space="preserve"> – </w:t>
      </w:r>
      <w:r w:rsidRPr="00ED0440">
        <w:t>5 ammattilaista kerrallaan osallistuu.</w:t>
      </w:r>
    </w:p>
    <w:p w14:paraId="2478E136" w14:textId="4EF75426" w:rsidR="00ED0440" w:rsidRPr="00ED0440" w:rsidRDefault="00ED0440" w:rsidP="00926835">
      <w:pPr>
        <w:pStyle w:val="Merkittyluettelo"/>
      </w:pPr>
      <w:r w:rsidRPr="00ED0440">
        <w:t>Tärkeää on ottaa keskusteluun mukaan kaikki osallistujat jollakin tavalla ja palata lopuksi mukana olevien kokemusasiantuntijoiden näkökulmaan - miltä ajatukset heistä kuulostavat?</w:t>
      </w:r>
    </w:p>
    <w:p w14:paraId="4C6492E2" w14:textId="522D1F1A" w:rsidR="00ED0440" w:rsidRPr="00ED0440" w:rsidRDefault="00ED0440" w:rsidP="00ED0440">
      <w:pPr>
        <w:spacing w:line="240" w:lineRule="auto"/>
        <w:rPr>
          <w:rFonts w:ascii="Times New Roman" w:eastAsia="Times New Roman" w:hAnsi="Times New Roman" w:cs="Times New Roman"/>
          <w:lang w:eastAsia="fi-FI"/>
        </w:rPr>
      </w:pPr>
    </w:p>
    <w:p w14:paraId="4963BFC4" w14:textId="77777777" w:rsidR="00ED0440" w:rsidRPr="00ED0440" w:rsidRDefault="00ED0440" w:rsidP="00926835">
      <w:pPr>
        <w:pStyle w:val="Merkittyluettelo"/>
      </w:pPr>
      <w:r w:rsidRPr="00ED0440">
        <w:t>Systeemisen työotteen keskeiset periaatteet teemoittain keskusteluun (Mitä toisivat perheen prosessiin, miten eroaisi kuvatusta prosessista?):</w:t>
      </w:r>
    </w:p>
    <w:p w14:paraId="12C0AFFA" w14:textId="4DCDC8AD" w:rsidR="00ED0440" w:rsidRPr="00ED0440" w:rsidRDefault="00ED0440" w:rsidP="008E1DD0">
      <w:pPr>
        <w:pStyle w:val="Merkittyluettelo"/>
        <w:numPr>
          <w:ilvl w:val="1"/>
          <w:numId w:val="23"/>
        </w:numPr>
        <w:rPr>
          <w:rFonts w:ascii="Times New Roman" w:hAnsi="Times New Roman" w:cs="Times New Roman"/>
        </w:rPr>
      </w:pPr>
      <w:r w:rsidRPr="00ED0440">
        <w:t>Ryhmä 1:  </w:t>
      </w:r>
    </w:p>
    <w:p w14:paraId="052BC145" w14:textId="77777777" w:rsidR="00ED0440" w:rsidRPr="00ED0440" w:rsidRDefault="00ED0440" w:rsidP="008E1DD0">
      <w:pPr>
        <w:pStyle w:val="Merkittyluettelo"/>
        <w:numPr>
          <w:ilvl w:val="2"/>
          <w:numId w:val="23"/>
        </w:numPr>
      </w:pPr>
      <w:r w:rsidRPr="00ED0440">
        <w:t>Uteliaisuus ja avoimuus erilaisille tulkinta- ja ratkaisuvaihtoehdoille (ei tiedetä valmiiksi) </w:t>
      </w:r>
    </w:p>
    <w:p w14:paraId="7AA2376C" w14:textId="77777777" w:rsidR="00ED0440" w:rsidRPr="00ED0440" w:rsidRDefault="00ED0440" w:rsidP="008E1DD0">
      <w:pPr>
        <w:pStyle w:val="Merkittyluettelo"/>
        <w:numPr>
          <w:ilvl w:val="2"/>
          <w:numId w:val="23"/>
        </w:numPr>
      </w:pPr>
      <w:r w:rsidRPr="00ED0440">
        <w:t>Pyrkimys oppia jatkuvasti lisää siitä, miten voidaan olla perheille avuksi </w:t>
      </w:r>
    </w:p>
    <w:p w14:paraId="3C3535C0" w14:textId="77777777" w:rsidR="00ED0440" w:rsidRPr="00ED0440" w:rsidRDefault="00ED0440" w:rsidP="008E1DD0">
      <w:pPr>
        <w:pStyle w:val="Merkittyluettelo"/>
        <w:numPr>
          <w:ilvl w:val="2"/>
          <w:numId w:val="23"/>
        </w:numPr>
      </w:pPr>
      <w:r w:rsidRPr="00ED0440">
        <w:t>Arvostus, voimavarakeskeisyys ja toiveikkuus </w:t>
      </w:r>
    </w:p>
    <w:p w14:paraId="605BE8FB" w14:textId="770A96BA" w:rsidR="00ED0440" w:rsidRPr="00ED0440" w:rsidRDefault="00ED0440" w:rsidP="008E1DD0">
      <w:pPr>
        <w:pStyle w:val="Merkittyluettelo"/>
        <w:numPr>
          <w:ilvl w:val="1"/>
          <w:numId w:val="23"/>
        </w:numPr>
        <w:rPr>
          <w:rFonts w:ascii="Times New Roman" w:hAnsi="Times New Roman" w:cs="Times New Roman"/>
        </w:rPr>
      </w:pPr>
      <w:r w:rsidRPr="00ED0440">
        <w:t>Ryhmä 2:  </w:t>
      </w:r>
    </w:p>
    <w:p w14:paraId="4105C40B" w14:textId="10D22198" w:rsidR="00ED0440" w:rsidRPr="00ED0440" w:rsidRDefault="00ED0440" w:rsidP="008E1DD0">
      <w:pPr>
        <w:pStyle w:val="Merkittyluettelo"/>
        <w:numPr>
          <w:ilvl w:val="2"/>
          <w:numId w:val="23"/>
        </w:numPr>
      </w:pPr>
      <w:r w:rsidRPr="00ED0440">
        <w:rPr>
          <w:rFonts w:ascii="Times New Roman" w:hAnsi="Times New Roman" w:cs="Times New Roman"/>
        </w:rPr>
        <w:t> </w:t>
      </w:r>
      <w:r w:rsidRPr="00ED0440">
        <w:t>Yhteistoiminnallisuus</w:t>
      </w:r>
    </w:p>
    <w:p w14:paraId="153EB231" w14:textId="77777777" w:rsidR="00ED0440" w:rsidRPr="00ED0440" w:rsidRDefault="00ED0440" w:rsidP="008E1DD0">
      <w:pPr>
        <w:pStyle w:val="Merkittyluettelo"/>
        <w:numPr>
          <w:ilvl w:val="2"/>
          <w:numId w:val="23"/>
        </w:numPr>
      </w:pPr>
      <w:r w:rsidRPr="00ED0440">
        <w:t>Pyrkimys luoda jaettu ymmärrys tilanteesta </w:t>
      </w:r>
    </w:p>
    <w:p w14:paraId="2146AD43" w14:textId="77777777" w:rsidR="00ED0440" w:rsidRPr="00ED0440" w:rsidRDefault="00ED0440" w:rsidP="008E1DD0">
      <w:pPr>
        <w:pStyle w:val="Merkittyluettelo"/>
        <w:numPr>
          <w:ilvl w:val="2"/>
          <w:numId w:val="23"/>
        </w:numPr>
      </w:pPr>
      <w:r w:rsidRPr="00ED0440">
        <w:t>Konkreettiset, yhteiset, pienten askelten suunnitelmat </w:t>
      </w:r>
    </w:p>
    <w:p w14:paraId="2F71A44E" w14:textId="3612B392" w:rsidR="00ED0440" w:rsidRPr="00ED0440" w:rsidRDefault="00ED0440" w:rsidP="008E1DD0">
      <w:pPr>
        <w:pStyle w:val="Merkittyluettelo"/>
        <w:numPr>
          <w:ilvl w:val="1"/>
          <w:numId w:val="23"/>
        </w:numPr>
        <w:rPr>
          <w:rFonts w:ascii="Times New Roman" w:hAnsi="Times New Roman" w:cs="Times New Roman"/>
        </w:rPr>
      </w:pPr>
      <w:r w:rsidRPr="00ED0440">
        <w:t>Ryhmä 3:  </w:t>
      </w:r>
    </w:p>
    <w:p w14:paraId="35B90A52" w14:textId="77777777" w:rsidR="00ED0440" w:rsidRPr="00ED0440" w:rsidRDefault="00ED0440" w:rsidP="008E1DD0">
      <w:pPr>
        <w:pStyle w:val="Merkittyluettelo"/>
        <w:numPr>
          <w:ilvl w:val="2"/>
          <w:numId w:val="23"/>
        </w:numPr>
      </w:pPr>
      <w:r w:rsidRPr="00ED0440">
        <w:t>Dialogisuus (kaikki tulevat kuulluksi, yhteiselle näkemysten jakamiselle on varmistettu paikka ja aika) </w:t>
      </w:r>
    </w:p>
    <w:p w14:paraId="16CDB84B" w14:textId="77777777" w:rsidR="00ED0440" w:rsidRPr="00ED0440" w:rsidRDefault="00ED0440" w:rsidP="008E1DD0">
      <w:pPr>
        <w:pStyle w:val="Merkittyluettelo"/>
        <w:numPr>
          <w:ilvl w:val="2"/>
          <w:numId w:val="23"/>
        </w:numPr>
      </w:pPr>
      <w:r w:rsidRPr="00ED0440">
        <w:rPr>
          <w:rFonts w:ascii="Times New Roman" w:hAnsi="Times New Roman" w:cs="Times New Roman"/>
        </w:rPr>
        <w:t> </w:t>
      </w:r>
      <w:r w:rsidRPr="00ED0440">
        <w:t>Moninäkökulmaisuus   </w:t>
      </w:r>
    </w:p>
    <w:p w14:paraId="6D23DA2D" w14:textId="36E56AFE" w:rsidR="00ED0440" w:rsidRPr="00ED0440" w:rsidRDefault="00ED0440" w:rsidP="008E1DD0">
      <w:pPr>
        <w:pStyle w:val="Merkittyluettelo"/>
        <w:numPr>
          <w:ilvl w:val="1"/>
          <w:numId w:val="23"/>
        </w:numPr>
        <w:rPr>
          <w:rFonts w:ascii="Times New Roman" w:hAnsi="Times New Roman" w:cs="Times New Roman"/>
        </w:rPr>
      </w:pPr>
      <w:r w:rsidRPr="00ED0440">
        <w:t>Ryhmä 4:  </w:t>
      </w:r>
    </w:p>
    <w:p w14:paraId="1375F4C0" w14:textId="77777777" w:rsidR="00ED0440" w:rsidRPr="00ED0440" w:rsidRDefault="00ED0440" w:rsidP="008E1DD0">
      <w:pPr>
        <w:pStyle w:val="Merkittyluettelo"/>
        <w:numPr>
          <w:ilvl w:val="2"/>
          <w:numId w:val="23"/>
        </w:numPr>
      </w:pPr>
      <w:r w:rsidRPr="00ED0440">
        <w:t>Perheen asiantuntijuuden, historian ja kokemusten huomioiminen työskentelyssä </w:t>
      </w:r>
    </w:p>
    <w:p w14:paraId="2F3B1BBB" w14:textId="77777777" w:rsidR="00ED0440" w:rsidRPr="00ED0440" w:rsidRDefault="00ED0440" w:rsidP="008E1DD0">
      <w:pPr>
        <w:pStyle w:val="Merkittyluettelo"/>
        <w:numPr>
          <w:ilvl w:val="2"/>
          <w:numId w:val="23"/>
        </w:numPr>
      </w:pPr>
      <w:r w:rsidRPr="00ED0440">
        <w:lastRenderedPageBreak/>
        <w:t>Lapselle ja perheelle tärkeiden suhteiden tutkiminen (ja niiden vaikutus tehtävään työhön/suunnitelmaan) </w:t>
      </w:r>
    </w:p>
    <w:p w14:paraId="09A38E55" w14:textId="77777777" w:rsidR="00ED0440" w:rsidRPr="00ED0440" w:rsidRDefault="00ED0440" w:rsidP="008E1DD0">
      <w:pPr>
        <w:pStyle w:val="Merkittyluettelo"/>
        <w:numPr>
          <w:ilvl w:val="2"/>
          <w:numId w:val="23"/>
        </w:numPr>
      </w:pPr>
      <w:r w:rsidRPr="00ED0440">
        <w:t>Suhteen luominen lapseen ja perheenjäseniin </w:t>
      </w:r>
    </w:p>
    <w:p w14:paraId="62980B99" w14:textId="77777777" w:rsidR="00ED0440" w:rsidRPr="00ED0440" w:rsidRDefault="00ED0440" w:rsidP="00ED0440">
      <w:pPr>
        <w:spacing w:before="240" w:after="240" w:line="240" w:lineRule="auto"/>
        <w:ind w:left="1080"/>
        <w:rPr>
          <w:rFonts w:ascii="Times New Roman" w:eastAsia="Times New Roman" w:hAnsi="Times New Roman" w:cs="Times New Roman"/>
          <w:lang w:eastAsia="fi-FI"/>
        </w:rPr>
      </w:pPr>
      <w:r w:rsidRPr="00ED0440">
        <w:rPr>
          <w:rFonts w:ascii="Arial" w:eastAsia="Times New Roman" w:hAnsi="Arial" w:cs="Arial"/>
          <w:color w:val="000000"/>
          <w:lang w:eastAsia="fi-FI"/>
        </w:rPr>
        <w:t> </w:t>
      </w:r>
    </w:p>
    <w:p w14:paraId="7E01D9AD" w14:textId="3B0ADB3F" w:rsidR="00ED0440" w:rsidRPr="00ED0440" w:rsidRDefault="00ED0440" w:rsidP="00B7254A">
      <w:pPr>
        <w:pStyle w:val="Otsikko2"/>
        <w:numPr>
          <w:ilvl w:val="0"/>
          <w:numId w:val="0"/>
        </w:numPr>
        <w:ind w:left="709" w:hanging="709"/>
        <w:rPr>
          <w:rFonts w:ascii="Times New Roman" w:eastAsia="Times New Roman" w:hAnsi="Times New Roman" w:cs="Times New Roman"/>
          <w:szCs w:val="36"/>
          <w:lang w:eastAsia="fi-FI"/>
        </w:rPr>
      </w:pPr>
      <w:bookmarkStart w:id="11" w:name="_Toc100578782"/>
      <w:r w:rsidRPr="00ED0440">
        <w:rPr>
          <w:rFonts w:eastAsia="Times New Roman"/>
          <w:lang w:eastAsia="fi-FI"/>
        </w:rPr>
        <w:t>1.7</w:t>
      </w:r>
      <w:r w:rsidR="00B7254A">
        <w:rPr>
          <w:rFonts w:eastAsia="Times New Roman"/>
          <w:lang w:eastAsia="fi-FI"/>
        </w:rPr>
        <w:tab/>
      </w:r>
      <w:r w:rsidRPr="00ED0440">
        <w:rPr>
          <w:rFonts w:eastAsia="Times New Roman"/>
          <w:lang w:eastAsia="fi-FI"/>
        </w:rPr>
        <w:t>Lopetus</w:t>
      </w:r>
      <w:bookmarkEnd w:id="11"/>
    </w:p>
    <w:p w14:paraId="2808ADAC" w14:textId="77777777" w:rsidR="00ED0440" w:rsidRPr="00ED0440" w:rsidRDefault="00ED0440" w:rsidP="001733A6">
      <w:pPr>
        <w:pStyle w:val="Merkittyluettelo"/>
      </w:pPr>
      <w:r w:rsidRPr="00ED0440">
        <w:t>Kuvaus siitä, miten yhteinen työpajaprosessi jatkuu</w:t>
      </w:r>
    </w:p>
    <w:p w14:paraId="6FFB61A5" w14:textId="77777777" w:rsidR="00ED0440" w:rsidRPr="00ED0440" w:rsidRDefault="00ED0440" w:rsidP="001733A6">
      <w:pPr>
        <w:pStyle w:val="Merkittyluettelo"/>
      </w:pPr>
      <w:r w:rsidRPr="00ED0440">
        <w:t>Lopetuskeskustelu</w:t>
      </w:r>
    </w:p>
    <w:p w14:paraId="19DDDFB2" w14:textId="0B992B73" w:rsidR="00ED0440" w:rsidRPr="00ED0440" w:rsidRDefault="001733A6" w:rsidP="001733A6">
      <w:pPr>
        <w:pStyle w:val="Merkittyluettelo"/>
        <w:numPr>
          <w:ilvl w:val="1"/>
          <w:numId w:val="23"/>
        </w:numPr>
      </w:pPr>
      <w:r>
        <w:t>M</w:t>
      </w:r>
      <w:r w:rsidR="00ED0440" w:rsidRPr="00ED0440">
        <w:t>iten onnistuimme yhdessä, miltä tuntui, millaisia ajatuksia jäi?</w:t>
      </w:r>
    </w:p>
    <w:p w14:paraId="6FDB60BD" w14:textId="77777777" w:rsidR="00ED0440" w:rsidRPr="00ED0440" w:rsidRDefault="00ED0440" w:rsidP="00ED0440">
      <w:pPr>
        <w:spacing w:line="240" w:lineRule="auto"/>
        <w:rPr>
          <w:rFonts w:ascii="Times New Roman" w:eastAsia="Times New Roman" w:hAnsi="Times New Roman" w:cs="Times New Roman"/>
          <w:lang w:eastAsia="fi-FI"/>
        </w:rPr>
      </w:pPr>
    </w:p>
    <w:p w14:paraId="4E1B31E3" w14:textId="77777777" w:rsidR="00ED0440" w:rsidRPr="00ED0440" w:rsidRDefault="00ED0440" w:rsidP="00ED0440">
      <w:pPr>
        <w:spacing w:line="240" w:lineRule="auto"/>
        <w:rPr>
          <w:rFonts w:ascii="Times New Roman" w:eastAsia="Times New Roman" w:hAnsi="Times New Roman" w:cs="Times New Roman"/>
          <w:lang w:eastAsia="fi-FI"/>
        </w:rPr>
      </w:pPr>
      <w:r w:rsidRPr="00ED0440">
        <w:rPr>
          <w:rFonts w:ascii="Arial" w:eastAsia="Times New Roman" w:hAnsi="Arial" w:cs="Arial"/>
          <w:color w:val="000000"/>
          <w:sz w:val="22"/>
          <w:szCs w:val="22"/>
          <w:lang w:eastAsia="fi-FI"/>
        </w:rPr>
        <w:t> </w:t>
      </w:r>
    </w:p>
    <w:p w14:paraId="0455BBCB" w14:textId="6A91912D" w:rsidR="00ED0440" w:rsidRPr="00ED0440" w:rsidRDefault="00FB4A47" w:rsidP="00B7254A">
      <w:pPr>
        <w:pStyle w:val="Otsikko1"/>
        <w:numPr>
          <w:ilvl w:val="0"/>
          <w:numId w:val="0"/>
        </w:numPr>
        <w:ind w:left="567" w:hanging="567"/>
        <w:rPr>
          <w:rFonts w:ascii="Times New Roman" w:eastAsia="Times New Roman" w:hAnsi="Times New Roman" w:cs="Times New Roman"/>
          <w:sz w:val="48"/>
          <w:szCs w:val="48"/>
          <w:lang w:eastAsia="fi-FI"/>
        </w:rPr>
      </w:pPr>
      <w:bookmarkStart w:id="12" w:name="_Toc100578783"/>
      <w:r>
        <w:rPr>
          <w:rFonts w:eastAsia="Times New Roman"/>
          <w:lang w:eastAsia="fi-FI"/>
        </w:rPr>
        <w:lastRenderedPageBreak/>
        <w:t>Toinen t</w:t>
      </w:r>
      <w:r w:rsidR="00ED0440" w:rsidRPr="00ED0440">
        <w:rPr>
          <w:rFonts w:eastAsia="Times New Roman"/>
          <w:lang w:eastAsia="fi-FI"/>
        </w:rPr>
        <w:t>yöpaja</w:t>
      </w:r>
      <w:bookmarkEnd w:id="12"/>
      <w:r w:rsidR="0005555F">
        <w:rPr>
          <w:noProof/>
        </w:rPr>
        <w:drawing>
          <wp:anchor distT="0" distB="0" distL="114300" distR="114300" simplePos="0" relativeHeight="251665408" behindDoc="1" locked="1" layoutInCell="1" allowOverlap="0" wp14:anchorId="6D7B6075" wp14:editId="32720B72">
            <wp:simplePos x="0" y="0"/>
            <wp:positionH relativeFrom="margin">
              <wp:align>inside</wp:align>
            </wp:positionH>
            <wp:positionV relativeFrom="page">
              <wp:align>top</wp:align>
            </wp:positionV>
            <wp:extent cx="1414780" cy="3520440"/>
            <wp:effectExtent l="0" t="0" r="0" b="3810"/>
            <wp:wrapNone/>
            <wp:docPr id="6" name="Kuv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23958" r="49548"/>
                    <a:stretch/>
                  </pic:blipFill>
                  <pic:spPr bwMode="auto">
                    <a:xfrm>
                      <a:off x="0" y="0"/>
                      <a:ext cx="1414800" cy="35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2048E" w14:textId="4961C85A" w:rsidR="00ED0440" w:rsidRPr="00B14B0B" w:rsidRDefault="00B14B0B" w:rsidP="00B14B0B">
      <w:pPr>
        <w:pStyle w:val="Otsikko2"/>
        <w:numPr>
          <w:ilvl w:val="0"/>
          <w:numId w:val="0"/>
        </w:numPr>
        <w:ind w:left="709" w:hanging="709"/>
        <w:rPr>
          <w:rFonts w:eastAsia="Times New Roman"/>
          <w:lang w:eastAsia="fi-FI"/>
        </w:rPr>
      </w:pPr>
      <w:bookmarkStart w:id="13" w:name="_Toc100578784"/>
      <w:r>
        <w:rPr>
          <w:rFonts w:eastAsia="Times New Roman"/>
          <w:lang w:eastAsia="fi-FI"/>
        </w:rPr>
        <w:t>2.1</w:t>
      </w:r>
      <w:r>
        <w:rPr>
          <w:rFonts w:eastAsia="Times New Roman"/>
          <w:lang w:eastAsia="fi-FI"/>
        </w:rPr>
        <w:tab/>
      </w:r>
      <w:r w:rsidR="00ED0440" w:rsidRPr="00ED0440">
        <w:rPr>
          <w:rFonts w:eastAsia="Times New Roman"/>
          <w:lang w:eastAsia="fi-FI"/>
        </w:rPr>
        <w:t>Aloitus</w:t>
      </w:r>
      <w:bookmarkEnd w:id="13"/>
    </w:p>
    <w:p w14:paraId="2B1BC04A" w14:textId="77777777" w:rsidR="00BA02D6" w:rsidRDefault="00ED0440" w:rsidP="00BA02D6">
      <w:pPr>
        <w:pStyle w:val="Merkittyluettelo"/>
      </w:pPr>
      <w:r w:rsidRPr="00ED0440">
        <w:t>Työpajaprosessin esittely (tässä kohtaa ollaan)</w:t>
      </w:r>
    </w:p>
    <w:p w14:paraId="4C144F16" w14:textId="77777777" w:rsidR="00BA02D6" w:rsidRDefault="00ED0440" w:rsidP="00BA02D6">
      <w:pPr>
        <w:pStyle w:val="Merkittyluettelo"/>
      </w:pPr>
      <w:r w:rsidRPr="00ED0440">
        <w:t>Työpajan tavoite:</w:t>
      </w:r>
    </w:p>
    <w:p w14:paraId="4CA7F1E1" w14:textId="6DEA04CA" w:rsidR="00BA02D6" w:rsidRDefault="00ED0440" w:rsidP="00BA02D6">
      <w:pPr>
        <w:pStyle w:val="Merkittyluettelo"/>
        <w:numPr>
          <w:ilvl w:val="1"/>
          <w:numId w:val="23"/>
        </w:numPr>
      </w:pPr>
      <w:r w:rsidRPr="00ED0440">
        <w:t xml:space="preserve">Tutustutaan tarkemmin systeemiseen työskentelyyn ja </w:t>
      </w:r>
      <w:r w:rsidR="0005555F">
        <w:br/>
      </w:r>
      <w:r w:rsidRPr="00ED0440">
        <w:t>verkostotyön prosessiin</w:t>
      </w:r>
    </w:p>
    <w:p w14:paraId="3F5E53A2" w14:textId="45C6B0E5" w:rsidR="00ED0440" w:rsidRPr="00BA02D6" w:rsidRDefault="00ED0440" w:rsidP="00BA02D6">
      <w:pPr>
        <w:pStyle w:val="Merkittyluettelo"/>
        <w:numPr>
          <w:ilvl w:val="1"/>
          <w:numId w:val="23"/>
        </w:numPr>
      </w:pPr>
      <w:r w:rsidRPr="00ED0440">
        <w:t xml:space="preserve">Pohditaan, miten eroaa ”perinteisestä” </w:t>
      </w:r>
      <w:r w:rsidR="0005555F">
        <w:br/>
      </w:r>
      <w:r w:rsidRPr="00ED0440">
        <w:t>monialaisesta työstä, mitä tuo lisää</w:t>
      </w:r>
    </w:p>
    <w:p w14:paraId="20BB44D8" w14:textId="77777777" w:rsidR="00ED0440" w:rsidRPr="00ED0440" w:rsidRDefault="00ED0440" w:rsidP="00BA02D6">
      <w:pPr>
        <w:pStyle w:val="Merkittyluettelo"/>
      </w:pPr>
      <w:r w:rsidRPr="00ED0440">
        <w:t>Mukana olevien kehittäjäasiakkaiden/kokemusasiakkaiden esittely</w:t>
      </w:r>
    </w:p>
    <w:p w14:paraId="4B4CE7E3" w14:textId="77777777" w:rsidR="00ED0440" w:rsidRPr="00ED0440" w:rsidRDefault="00ED0440" w:rsidP="00ED0440">
      <w:pPr>
        <w:spacing w:line="240" w:lineRule="auto"/>
        <w:rPr>
          <w:rFonts w:ascii="Times New Roman" w:eastAsia="Times New Roman" w:hAnsi="Times New Roman" w:cs="Times New Roman"/>
          <w:lang w:eastAsia="fi-FI"/>
        </w:rPr>
      </w:pPr>
    </w:p>
    <w:p w14:paraId="6068CC00" w14:textId="55B417C5" w:rsidR="00ED0440" w:rsidRPr="00B7254A" w:rsidRDefault="00ED0440" w:rsidP="00B7254A">
      <w:pPr>
        <w:pStyle w:val="Otsikko2"/>
        <w:numPr>
          <w:ilvl w:val="0"/>
          <w:numId w:val="0"/>
        </w:numPr>
        <w:ind w:left="709" w:hanging="709"/>
        <w:rPr>
          <w:rFonts w:eastAsia="Times New Roman"/>
          <w:lang w:eastAsia="fi-FI"/>
        </w:rPr>
      </w:pPr>
      <w:bookmarkStart w:id="14" w:name="_Toc100578785"/>
      <w:r w:rsidRPr="00B7254A">
        <w:rPr>
          <w:rFonts w:eastAsia="Times New Roman"/>
          <w:lang w:eastAsia="fi-FI"/>
        </w:rPr>
        <w:t>2.2</w:t>
      </w:r>
      <w:r w:rsidR="00B7254A">
        <w:rPr>
          <w:rFonts w:eastAsia="Times New Roman"/>
          <w:lang w:eastAsia="fi-FI"/>
        </w:rPr>
        <w:tab/>
      </w:r>
      <w:r w:rsidRPr="00B7254A">
        <w:rPr>
          <w:rFonts w:eastAsia="Times New Roman"/>
          <w:lang w:eastAsia="fi-FI"/>
        </w:rPr>
        <w:t>Esittäytyminen</w:t>
      </w:r>
      <w:bookmarkEnd w:id="14"/>
      <w:r w:rsidRPr="00B7254A">
        <w:rPr>
          <w:rFonts w:eastAsia="Times New Roman"/>
          <w:lang w:eastAsia="fi-FI"/>
        </w:rPr>
        <w:t> </w:t>
      </w:r>
    </w:p>
    <w:p w14:paraId="2F67025A" w14:textId="77777777" w:rsidR="00ED0440" w:rsidRPr="00BA02D6" w:rsidRDefault="00ED0440" w:rsidP="00BA02D6">
      <w:pPr>
        <w:pStyle w:val="Merkittyluettelo"/>
      </w:pPr>
      <w:r w:rsidRPr="00BA02D6">
        <w:t>Lyhyehkö kertaus siitä, keitä on paikalla</w:t>
      </w:r>
    </w:p>
    <w:p w14:paraId="1DD2152F" w14:textId="77777777" w:rsidR="00ED0440" w:rsidRPr="00ED0440" w:rsidRDefault="00ED0440" w:rsidP="00ED0440">
      <w:pPr>
        <w:spacing w:line="240" w:lineRule="auto"/>
        <w:rPr>
          <w:rFonts w:ascii="Times New Roman" w:eastAsia="Times New Roman" w:hAnsi="Times New Roman" w:cs="Times New Roman"/>
          <w:lang w:eastAsia="fi-FI"/>
        </w:rPr>
      </w:pPr>
    </w:p>
    <w:p w14:paraId="1F83616D" w14:textId="1C160BBA" w:rsidR="00ED0440" w:rsidRPr="00ED0440" w:rsidRDefault="00ED0440" w:rsidP="00B7254A">
      <w:pPr>
        <w:pStyle w:val="Otsikko2"/>
        <w:numPr>
          <w:ilvl w:val="0"/>
          <w:numId w:val="0"/>
        </w:numPr>
        <w:ind w:left="709" w:hanging="709"/>
        <w:rPr>
          <w:rFonts w:ascii="Times New Roman" w:eastAsia="Times New Roman" w:hAnsi="Times New Roman" w:cs="Times New Roman"/>
          <w:szCs w:val="36"/>
          <w:lang w:eastAsia="fi-FI"/>
        </w:rPr>
      </w:pPr>
      <w:bookmarkStart w:id="15" w:name="_Toc100578786"/>
      <w:r w:rsidRPr="00ED0440">
        <w:rPr>
          <w:rFonts w:eastAsia="Times New Roman"/>
          <w:lang w:eastAsia="fi-FI"/>
        </w:rPr>
        <w:t>2.3</w:t>
      </w:r>
      <w:r w:rsidR="00B7254A">
        <w:rPr>
          <w:rFonts w:eastAsia="Times New Roman"/>
          <w:lang w:eastAsia="fi-FI"/>
        </w:rPr>
        <w:tab/>
      </w:r>
      <w:r w:rsidRPr="00ED0440">
        <w:rPr>
          <w:rFonts w:eastAsia="Times New Roman"/>
          <w:lang w:eastAsia="fi-FI"/>
        </w:rPr>
        <w:t>Perheiden näkökulma: Millaisella prosessilla vastataan vahvemmin perheiden tuen tarpeisiin?</w:t>
      </w:r>
      <w:bookmarkEnd w:id="15"/>
    </w:p>
    <w:p w14:paraId="0E3D52AA" w14:textId="77777777" w:rsidR="00ED0440" w:rsidRPr="004326CA" w:rsidRDefault="00ED0440" w:rsidP="004326CA">
      <w:pPr>
        <w:pStyle w:val="Merkittyluettelo"/>
      </w:pPr>
      <w:r w:rsidRPr="00ED0440">
        <w:t>Kokemusasiantuntijat/kehittäjäasiakkaat keskustelevat </w:t>
      </w:r>
    </w:p>
    <w:p w14:paraId="619902D9" w14:textId="1656F520" w:rsidR="00ED0440" w:rsidRPr="00ED0440" w:rsidRDefault="00ED0440" w:rsidP="004326CA">
      <w:pPr>
        <w:pStyle w:val="Merkittyluettelo"/>
        <w:numPr>
          <w:ilvl w:val="1"/>
          <w:numId w:val="23"/>
        </w:numPr>
      </w:pPr>
      <w:r w:rsidRPr="00ED0440">
        <w:t>n. 10</w:t>
      </w:r>
      <w:r w:rsidR="004326CA">
        <w:t xml:space="preserve"> – </w:t>
      </w:r>
      <w:r w:rsidRPr="00ED0440">
        <w:t>15 minuutin keskustelu</w:t>
      </w:r>
    </w:p>
    <w:p w14:paraId="460F166C" w14:textId="77777777" w:rsidR="00ED0440" w:rsidRPr="00ED0440" w:rsidRDefault="00ED0440" w:rsidP="004326CA">
      <w:pPr>
        <w:pStyle w:val="Merkittyluettelo"/>
        <w:numPr>
          <w:ilvl w:val="1"/>
          <w:numId w:val="23"/>
        </w:numPr>
      </w:pPr>
      <w:r w:rsidRPr="00ED0440">
        <w:t>Jos ei saada mukaan kehittäjäasiakasta/kokemusasiantuntijaa, mahdollista käyttää valmiiksi kuvattua videota</w:t>
      </w:r>
      <w:r w:rsidRPr="00ED0440">
        <w:rPr>
          <w:color w:val="0000FF"/>
        </w:rPr>
        <w:t xml:space="preserve"> </w:t>
      </w:r>
      <w:r w:rsidRPr="00ED0440">
        <w:rPr>
          <w:i/>
          <w:iCs/>
        </w:rPr>
        <w:t>(video: Millaisella prosessilla vastataan vahvemmin perheiden tuen tarpeisiin?)</w:t>
      </w:r>
      <w:r w:rsidRPr="00ED0440">
        <w:rPr>
          <w:i/>
          <w:iCs/>
        </w:rPr>
        <w:br/>
      </w:r>
      <w:r w:rsidRPr="00ED0440">
        <w:rPr>
          <w:i/>
          <w:iCs/>
        </w:rPr>
        <w:br/>
      </w:r>
    </w:p>
    <w:p w14:paraId="4BDC1409" w14:textId="77777777" w:rsidR="00ED0440" w:rsidRPr="00ED0440" w:rsidRDefault="00ED0440" w:rsidP="004326CA">
      <w:pPr>
        <w:pStyle w:val="Merkittyluettelo"/>
        <w:numPr>
          <w:ilvl w:val="0"/>
          <w:numId w:val="0"/>
        </w:numPr>
        <w:ind w:left="720" w:hanging="360"/>
      </w:pPr>
      <w:r w:rsidRPr="00ED0440">
        <w:t>Kysymyksiä keskusteluun:</w:t>
      </w:r>
    </w:p>
    <w:p w14:paraId="54F97F33" w14:textId="77777777" w:rsidR="00ED0440" w:rsidRPr="00ED0440" w:rsidRDefault="00ED0440" w:rsidP="004326CA">
      <w:pPr>
        <w:pStyle w:val="Merkittyluettelo"/>
      </w:pPr>
      <w:r w:rsidRPr="00ED0440">
        <w:t>Miten ammattilaisen olisi hyvä valmistautua verkostotyöhön yhdessä lapsen ja perheen kanssa?</w:t>
      </w:r>
    </w:p>
    <w:p w14:paraId="0291B0E1" w14:textId="77777777" w:rsidR="00ED0440" w:rsidRPr="00ED0440" w:rsidRDefault="00ED0440" w:rsidP="004326CA">
      <w:pPr>
        <w:pStyle w:val="Merkittyluettelo"/>
      </w:pPr>
      <w:r w:rsidRPr="00ED0440">
        <w:t>Miten ammattilaisen olisi hyvä valmistautua koolle kutsuttavan verkoston kanssa?</w:t>
      </w:r>
    </w:p>
    <w:p w14:paraId="2A3B6A0D" w14:textId="77777777" w:rsidR="00ED0440" w:rsidRPr="00ED0440" w:rsidRDefault="00ED0440" w:rsidP="004326CA">
      <w:pPr>
        <w:pStyle w:val="Merkittyluettelo"/>
      </w:pPr>
      <w:r w:rsidRPr="00ED0440">
        <w:t>Millaista työskentelyn verkostotapaamisessa tulisi olla, jotta se olisi asiakaslähtöinen ja vahvemmin tuen tarpeisiin vastaavaa? </w:t>
      </w:r>
    </w:p>
    <w:p w14:paraId="4460450C" w14:textId="77777777" w:rsidR="00ED0440" w:rsidRPr="00ED0440" w:rsidRDefault="00ED0440" w:rsidP="004326CA">
      <w:pPr>
        <w:pStyle w:val="Merkittyluettelo"/>
      </w:pPr>
      <w:r w:rsidRPr="00ED0440">
        <w:lastRenderedPageBreak/>
        <w:t>Millaista verkostojen työskentelyn tulisi olla verkostotapaamisen jälkeen, jotta se olisi asiakaslähtöistä ja vahvemmin asiakkaan tuen tarpeisiin vastaavaa?</w:t>
      </w:r>
    </w:p>
    <w:p w14:paraId="3C45C36A" w14:textId="77777777" w:rsidR="00ED0440" w:rsidRPr="00ED0440" w:rsidRDefault="00ED0440" w:rsidP="00ED0440">
      <w:pPr>
        <w:spacing w:after="240" w:line="240" w:lineRule="auto"/>
        <w:rPr>
          <w:rFonts w:ascii="Times New Roman" w:eastAsia="Times New Roman" w:hAnsi="Times New Roman" w:cs="Times New Roman"/>
          <w:lang w:eastAsia="fi-FI"/>
        </w:rPr>
      </w:pPr>
    </w:p>
    <w:p w14:paraId="5B667C1E" w14:textId="40B41169" w:rsidR="00ED0440" w:rsidRPr="00B7254A" w:rsidRDefault="00ED0440" w:rsidP="00B7254A">
      <w:pPr>
        <w:pStyle w:val="Otsikko2"/>
        <w:numPr>
          <w:ilvl w:val="0"/>
          <w:numId w:val="0"/>
        </w:numPr>
        <w:ind w:left="709" w:hanging="709"/>
        <w:rPr>
          <w:rFonts w:eastAsia="Times New Roman"/>
          <w:lang w:eastAsia="fi-FI"/>
        </w:rPr>
      </w:pPr>
      <w:bookmarkStart w:id="16" w:name="_Toc100578787"/>
      <w:r w:rsidRPr="00B7254A">
        <w:rPr>
          <w:rFonts w:eastAsia="Times New Roman"/>
          <w:lang w:eastAsia="fi-FI"/>
        </w:rPr>
        <w:t>2.4   Alustus systeemisestä verkostotyön prosessista:</w:t>
      </w:r>
      <w:bookmarkEnd w:id="16"/>
    </w:p>
    <w:p w14:paraId="05B47719" w14:textId="77777777" w:rsidR="00ED0440" w:rsidRPr="004326CA" w:rsidRDefault="00ED0440" w:rsidP="004326CA">
      <w:pPr>
        <w:pStyle w:val="Merkittyluettelo"/>
      </w:pPr>
      <w:r w:rsidRPr="004326CA">
        <w:t>Pirkanmaan perhekeskuksen yhteinen toimintamalli systeemisyyden vahvistamiseksi osana monialaisia prosesseja ja tiimien toimintaa</w:t>
      </w:r>
    </w:p>
    <w:p w14:paraId="7749B8A5" w14:textId="77777777" w:rsidR="00ED0440" w:rsidRPr="004326CA" w:rsidRDefault="00ED0440" w:rsidP="004326CA">
      <w:pPr>
        <w:pStyle w:val="Merkittyluettelo"/>
      </w:pPr>
      <w:r w:rsidRPr="004326CA">
        <w:t>(Materiaali 2.4)</w:t>
      </w:r>
    </w:p>
    <w:p w14:paraId="623D857B" w14:textId="77777777" w:rsidR="00ED0440" w:rsidRPr="00ED0440" w:rsidRDefault="00ED0440" w:rsidP="00ED0440">
      <w:pPr>
        <w:spacing w:line="240" w:lineRule="auto"/>
        <w:rPr>
          <w:rFonts w:ascii="Times New Roman" w:eastAsia="Times New Roman" w:hAnsi="Times New Roman" w:cs="Times New Roman"/>
          <w:lang w:eastAsia="fi-FI"/>
        </w:rPr>
      </w:pPr>
    </w:p>
    <w:p w14:paraId="6D369D1E" w14:textId="021DB9F0" w:rsidR="00ED0440" w:rsidRPr="00ED0440" w:rsidRDefault="00ED0440" w:rsidP="00B7254A">
      <w:pPr>
        <w:pStyle w:val="Otsikko2"/>
        <w:numPr>
          <w:ilvl w:val="0"/>
          <w:numId w:val="0"/>
        </w:numPr>
        <w:ind w:left="709" w:hanging="709"/>
        <w:rPr>
          <w:rFonts w:ascii="Times New Roman" w:eastAsia="Times New Roman" w:hAnsi="Times New Roman" w:cs="Times New Roman"/>
          <w:szCs w:val="36"/>
          <w:lang w:eastAsia="fi-FI"/>
        </w:rPr>
      </w:pPr>
      <w:bookmarkStart w:id="17" w:name="_Toc100578788"/>
      <w:r w:rsidRPr="00ED0440">
        <w:rPr>
          <w:rFonts w:eastAsia="Times New Roman"/>
          <w:lang w:eastAsia="fi-FI"/>
        </w:rPr>
        <w:t>2.5</w:t>
      </w:r>
      <w:r w:rsidR="00B7254A">
        <w:rPr>
          <w:rFonts w:eastAsia="Times New Roman"/>
          <w:lang w:eastAsia="fi-FI"/>
        </w:rPr>
        <w:tab/>
      </w:r>
      <w:r w:rsidRPr="00ED0440">
        <w:rPr>
          <w:rFonts w:eastAsia="Times New Roman"/>
          <w:lang w:eastAsia="fi-FI"/>
        </w:rPr>
        <w:t>Katsotaan systeeminen verkostotyön prosessi-video:</w:t>
      </w:r>
      <w:bookmarkEnd w:id="17"/>
    </w:p>
    <w:p w14:paraId="0AC556D1" w14:textId="200C507F" w:rsidR="004326CA" w:rsidRPr="004326CA" w:rsidRDefault="00ED0440" w:rsidP="004326CA">
      <w:pPr>
        <w:pStyle w:val="Merkittyluettelo"/>
        <w:rPr>
          <w:rFonts w:ascii="Arial" w:hAnsi="Arial" w:cs="Arial"/>
          <w:color w:val="1155CC"/>
          <w:sz w:val="22"/>
          <w:szCs w:val="22"/>
          <w:u w:val="single"/>
        </w:rPr>
      </w:pPr>
      <w:r w:rsidRPr="00ED0440">
        <w:rPr>
          <w:color w:val="000000"/>
        </w:rPr>
        <w:t xml:space="preserve">Linkki: </w:t>
      </w:r>
      <w:hyperlink r:id="rId15" w:history="1">
        <w:r w:rsidRPr="004326CA">
          <w:rPr>
            <w:rFonts w:ascii="Arial" w:hAnsi="Arial" w:cs="Arial"/>
            <w:color w:val="1155CC"/>
            <w:sz w:val="22"/>
            <w:szCs w:val="22"/>
            <w:u w:val="single"/>
          </w:rPr>
          <w:t>Systeeminen verkostotyön prosessi lapsi- ja perhepalveluissa - YouTube</w:t>
        </w:r>
      </w:hyperlink>
    </w:p>
    <w:p w14:paraId="3B38DFFD" w14:textId="77777777" w:rsidR="00ED0440" w:rsidRPr="00ED0440" w:rsidRDefault="00ED0440" w:rsidP="004326CA">
      <w:pPr>
        <w:pStyle w:val="Merkittyluettelo"/>
        <w:rPr>
          <w:color w:val="000000"/>
        </w:rPr>
      </w:pPr>
      <w:r w:rsidRPr="00ED0440">
        <w:rPr>
          <w:color w:val="000000"/>
        </w:rPr>
        <w:t>Lisäksi avaava keskustelu prosessista</w:t>
      </w:r>
    </w:p>
    <w:p w14:paraId="6021C496" w14:textId="1441BE89" w:rsidR="00ED0440" w:rsidRPr="00DB035D" w:rsidRDefault="00ED0440" w:rsidP="00DB035D">
      <w:pPr>
        <w:pStyle w:val="Otsikko2"/>
        <w:numPr>
          <w:ilvl w:val="0"/>
          <w:numId w:val="0"/>
        </w:numPr>
        <w:ind w:left="709" w:hanging="709"/>
        <w:rPr>
          <w:rFonts w:eastAsia="Times New Roman"/>
          <w:lang w:eastAsia="fi-FI"/>
        </w:rPr>
      </w:pPr>
      <w:bookmarkStart w:id="18" w:name="_Toc100578789"/>
      <w:r w:rsidRPr="00B7254A">
        <w:rPr>
          <w:rFonts w:eastAsia="Times New Roman"/>
          <w:lang w:eastAsia="fi-FI"/>
        </w:rPr>
        <w:t>2.6</w:t>
      </w:r>
      <w:r w:rsidR="00B7254A">
        <w:rPr>
          <w:rFonts w:eastAsia="Times New Roman"/>
          <w:lang w:eastAsia="fi-FI"/>
        </w:rPr>
        <w:tab/>
      </w:r>
      <w:r w:rsidRPr="00B7254A">
        <w:rPr>
          <w:rFonts w:eastAsia="Times New Roman"/>
          <w:lang w:eastAsia="fi-FI"/>
        </w:rPr>
        <w:t>Tapaustutkimus: Mitä systeeminen työote voi tuoda monialaisen verkostotyön prosesseihin?</w:t>
      </w:r>
      <w:bookmarkEnd w:id="18"/>
    </w:p>
    <w:p w14:paraId="0A7FA9FA" w14:textId="62CDF370" w:rsidR="00ED0440" w:rsidRPr="00ED0440" w:rsidRDefault="00ED0440" w:rsidP="00CF5307">
      <w:pPr>
        <w:pStyle w:val="Merkittyluettelo"/>
      </w:pPr>
      <w:r w:rsidRPr="00ED0440">
        <w:t>Työstetään:</w:t>
      </w:r>
      <w:r w:rsidR="008F531D">
        <w:t xml:space="preserve"> </w:t>
      </w:r>
      <w:r w:rsidRPr="00ED0440">
        <w:t>Mitä uutta tai erilaista systeeminen prosessi tuo työhön, minkälaisia vaikutuksia?</w:t>
      </w:r>
    </w:p>
    <w:p w14:paraId="5EA89C7B" w14:textId="77777777" w:rsidR="00ED0440" w:rsidRPr="00ED0440" w:rsidRDefault="00ED0440" w:rsidP="00CF5307">
      <w:pPr>
        <w:pStyle w:val="Merkittyluettelo"/>
      </w:pPr>
      <w:r w:rsidRPr="00ED0440">
        <w:t>Mitä pitää omassa ja työryhmän työskentelytavassa muuttaa, jotta systeemistä? </w:t>
      </w:r>
    </w:p>
    <w:p w14:paraId="05881186" w14:textId="77777777" w:rsidR="00ED0440" w:rsidRPr="00ED0440" w:rsidRDefault="00ED0440" w:rsidP="00CF5307">
      <w:pPr>
        <w:pStyle w:val="Merkittyluettelo"/>
        <w:rPr>
          <w:b/>
          <w:bCs/>
        </w:rPr>
      </w:pPr>
      <w:r w:rsidRPr="00ED0440">
        <w:t>Työstetään esimerkkitapauksen pohjalta (jota käsitelty edellisellä kerralla) systeemistä verkostotyön prosessia:</w:t>
      </w:r>
    </w:p>
    <w:p w14:paraId="4F868BC5" w14:textId="034E6701" w:rsidR="00ED0440" w:rsidRPr="00CF5307" w:rsidRDefault="00ED0440" w:rsidP="00DB035D">
      <w:pPr>
        <w:pStyle w:val="Merkittyluettelo"/>
        <w:numPr>
          <w:ilvl w:val="1"/>
          <w:numId w:val="23"/>
        </w:numPr>
        <w:rPr>
          <w:i/>
          <w:iCs/>
        </w:rPr>
      </w:pPr>
      <w:r w:rsidRPr="00ED0440">
        <w:rPr>
          <w:i/>
          <w:iCs/>
        </w:rPr>
        <w:t>(materiaali tapaustutkimus)</w:t>
      </w:r>
      <w:r w:rsidRPr="00CF5307">
        <w:rPr>
          <w:rFonts w:ascii="Times New Roman" w:hAnsi="Times New Roman" w:cs="Times New Roman"/>
        </w:rPr>
        <w:br/>
      </w:r>
    </w:p>
    <w:p w14:paraId="77ACF0AF" w14:textId="77777777" w:rsidR="00ED0440" w:rsidRPr="00ED0440" w:rsidRDefault="00ED0440" w:rsidP="00CF5307">
      <w:pPr>
        <w:pStyle w:val="Merkittyluettelo"/>
      </w:pPr>
      <w:r w:rsidRPr="00ED0440">
        <w:t>Käydään esimerkkitapaus lävitse ja jaetaan se myös googledocs alustalle tai paperisena työskentelyn tueksi pienryhmiin</w:t>
      </w:r>
    </w:p>
    <w:p w14:paraId="7F76E200" w14:textId="42E7B60D" w:rsidR="00ED0440" w:rsidRDefault="00ED0440" w:rsidP="00DB035D">
      <w:pPr>
        <w:pStyle w:val="Merkittyluettelo"/>
      </w:pPr>
      <w:r w:rsidRPr="00ED0440">
        <w:t>Osallistujat luovat pienryhmissä esimerkin siitä, kuinka tässä tapauksessa systeemisen verkostotyön eri askeleet muodostetaan systeemisesti</w:t>
      </w:r>
    </w:p>
    <w:p w14:paraId="4E3FF3ED" w14:textId="77777777" w:rsidR="00CF5307" w:rsidRPr="00CF5307" w:rsidRDefault="00CF5307" w:rsidP="00CF5307">
      <w:pPr>
        <w:pStyle w:val="Merkittyluettelo"/>
        <w:numPr>
          <w:ilvl w:val="0"/>
          <w:numId w:val="0"/>
        </w:numPr>
        <w:ind w:left="720" w:hanging="360"/>
      </w:pPr>
    </w:p>
    <w:p w14:paraId="0EC904DA" w14:textId="77777777" w:rsidR="00ED0440" w:rsidRPr="00ED0440" w:rsidRDefault="00ED0440" w:rsidP="00DB035D">
      <w:pPr>
        <w:pStyle w:val="Leipteksti"/>
        <w:rPr>
          <w:lang w:eastAsia="fi-FI"/>
        </w:rPr>
      </w:pPr>
      <w:r w:rsidRPr="00ED0440">
        <w:rPr>
          <w:lang w:eastAsia="fi-FI"/>
        </w:rPr>
        <w:t>Vaihtoehdot työstölle: </w:t>
      </w:r>
    </w:p>
    <w:p w14:paraId="50CBD392" w14:textId="025DE4B1" w:rsidR="00ED0440" w:rsidRPr="00ED0440" w:rsidRDefault="00ED0440" w:rsidP="00CF5307">
      <w:pPr>
        <w:pStyle w:val="Merkittyluettelo"/>
      </w:pPr>
      <w:r w:rsidRPr="00ED0440">
        <w:t>1. Vaihtoehto:</w:t>
      </w:r>
      <w:r w:rsidR="00CF5307">
        <w:t xml:space="preserve"> </w:t>
      </w:r>
      <w:r w:rsidRPr="00ED0440">
        <w:t>Työskennellään pienryhmissä, ryhmässä valitaan puheenjohtaja ja joku, joka kirjaa yhteiselle kirjoitusalustalle ajatukset. (Kirjoitusalustalle tehdään valmiit jäsennykset eri ryhmille). Pienryhmätyöskentelyn jälkeen tullaan yhteiseen keskusteluun, ryhmästä kaksi kertoo keskeisistä ajatuksista, tämän jälkeen muut liittyvät keskusteluun</w:t>
      </w:r>
    </w:p>
    <w:p w14:paraId="3680609B" w14:textId="39750342" w:rsidR="00ED0440" w:rsidRPr="00ED0440" w:rsidRDefault="00ED0440" w:rsidP="00CF5307">
      <w:pPr>
        <w:pStyle w:val="Merkittyluettelo"/>
      </w:pPr>
      <w:r w:rsidRPr="00ED0440">
        <w:lastRenderedPageBreak/>
        <w:t xml:space="preserve">2. Vaihtoehto: Keskustelu käydään akvaariokeskustelussa teema kerrallaan siten, että </w:t>
      </w:r>
      <w:r w:rsidR="00B14B0B">
        <w:br/>
      </w:r>
      <w:r w:rsidRPr="00ED0440">
        <w:t>3</w:t>
      </w:r>
      <w:r w:rsidR="008F531D">
        <w:t>-</w:t>
      </w:r>
      <w:r w:rsidRPr="00ED0440">
        <w:t>5 ammattilaista kerrallaan osallistuu.</w:t>
      </w:r>
    </w:p>
    <w:p w14:paraId="5FD48F6D" w14:textId="38E57B30" w:rsidR="00CF5307" w:rsidRPr="00CF5307" w:rsidRDefault="00ED0440" w:rsidP="00CF5307">
      <w:pPr>
        <w:pStyle w:val="Merkittyluettelo"/>
      </w:pPr>
      <w:r w:rsidRPr="00ED0440">
        <w:t xml:space="preserve">Tärkeää on ottaa keskusteluun mukaan kaikki osallistujat jollakin tavalla ja palata lopuksi mukana olevien kokemusasiantuntijoiden näkökulmaan </w:t>
      </w:r>
      <w:r w:rsidR="00CF5307">
        <w:t>–</w:t>
      </w:r>
      <w:r w:rsidRPr="00ED0440">
        <w:t xml:space="preserve"> miltä ajatukset heistä kuulostavat?</w:t>
      </w:r>
    </w:p>
    <w:p w14:paraId="3388998C" w14:textId="77777777" w:rsidR="00ED0440" w:rsidRPr="00ED0440" w:rsidRDefault="00ED0440" w:rsidP="00CF5307">
      <w:pPr>
        <w:pStyle w:val="Merkittyluettelo"/>
      </w:pPr>
      <w:r w:rsidRPr="00ED0440">
        <w:t>Keskusteluryhmien teemat: </w:t>
      </w:r>
    </w:p>
    <w:p w14:paraId="1A77711F" w14:textId="77777777" w:rsidR="00ED0440" w:rsidRPr="00ED0440" w:rsidRDefault="00ED0440" w:rsidP="00CF5307">
      <w:pPr>
        <w:pStyle w:val="Merkittyluettelo"/>
        <w:numPr>
          <w:ilvl w:val="1"/>
          <w:numId w:val="23"/>
        </w:numPr>
      </w:pPr>
      <w:r w:rsidRPr="00ED0440">
        <w:t>1. Ryhmä: Valmistautuminen verkostotyöhön </w:t>
      </w:r>
    </w:p>
    <w:p w14:paraId="733B73E5" w14:textId="77777777" w:rsidR="00ED0440" w:rsidRPr="00ED0440" w:rsidRDefault="00ED0440" w:rsidP="00CF5307">
      <w:pPr>
        <w:pStyle w:val="Merkittyluettelo"/>
        <w:numPr>
          <w:ilvl w:val="1"/>
          <w:numId w:val="23"/>
        </w:numPr>
      </w:pPr>
      <w:r w:rsidRPr="00ED0440">
        <w:t>2. Ryhmä: Verkostokokous (roolit, keskustelurunko, työskentelyn ote)</w:t>
      </w:r>
    </w:p>
    <w:p w14:paraId="4ADA1CE4" w14:textId="77777777" w:rsidR="00ED0440" w:rsidRPr="00ED0440" w:rsidRDefault="00ED0440" w:rsidP="00CF5307">
      <w:pPr>
        <w:pStyle w:val="Merkittyluettelo"/>
        <w:numPr>
          <w:ilvl w:val="1"/>
          <w:numId w:val="23"/>
        </w:numPr>
      </w:pPr>
      <w:r w:rsidRPr="00ED0440">
        <w:t>3. Ryhmä: Verkostokokous (roolit, keskustelurunko, työskentelyn ote)</w:t>
      </w:r>
    </w:p>
    <w:p w14:paraId="2C9324AE" w14:textId="788F370A" w:rsidR="00ED0440" w:rsidRPr="00ED0440" w:rsidRDefault="00ED0440" w:rsidP="00CF5307">
      <w:pPr>
        <w:pStyle w:val="Merkittyluettelo"/>
        <w:numPr>
          <w:ilvl w:val="1"/>
          <w:numId w:val="23"/>
        </w:numPr>
      </w:pPr>
      <w:r w:rsidRPr="00ED0440">
        <w:t>4.Ryhmä: Työskentely verkostokokouksen jälkeen (ennen seuraavaa tapaamista) </w:t>
      </w:r>
    </w:p>
    <w:p w14:paraId="23F2F67D" w14:textId="77777777" w:rsidR="00ED0440" w:rsidRPr="00ED0440" w:rsidRDefault="00ED0440" w:rsidP="00ED0440">
      <w:pPr>
        <w:spacing w:line="240" w:lineRule="auto"/>
        <w:ind w:left="1080"/>
        <w:rPr>
          <w:rFonts w:ascii="Times New Roman" w:eastAsia="Times New Roman" w:hAnsi="Times New Roman" w:cs="Times New Roman"/>
          <w:lang w:eastAsia="fi-FI"/>
        </w:rPr>
      </w:pPr>
      <w:r w:rsidRPr="00ED0440">
        <w:rPr>
          <w:rFonts w:ascii="Arial" w:eastAsia="Times New Roman" w:hAnsi="Arial" w:cs="Arial"/>
          <w:color w:val="000000"/>
          <w:lang w:eastAsia="fi-FI"/>
        </w:rPr>
        <w:t> </w:t>
      </w:r>
    </w:p>
    <w:p w14:paraId="4451A67F" w14:textId="1A3D562A" w:rsidR="00ED0440" w:rsidRPr="00DB035D" w:rsidRDefault="00ED0440" w:rsidP="00DB035D">
      <w:pPr>
        <w:pStyle w:val="Otsikko2"/>
        <w:numPr>
          <w:ilvl w:val="0"/>
          <w:numId w:val="0"/>
        </w:numPr>
        <w:ind w:left="709" w:hanging="709"/>
        <w:rPr>
          <w:rFonts w:eastAsia="Times New Roman"/>
          <w:lang w:eastAsia="fi-FI"/>
        </w:rPr>
      </w:pPr>
      <w:bookmarkStart w:id="19" w:name="_Toc100578790"/>
      <w:r w:rsidRPr="00B7254A">
        <w:rPr>
          <w:rFonts w:eastAsia="Times New Roman"/>
          <w:lang w:eastAsia="fi-FI"/>
        </w:rPr>
        <w:t>2.</w:t>
      </w:r>
      <w:r w:rsidR="00B7254A">
        <w:rPr>
          <w:rFonts w:eastAsia="Times New Roman"/>
          <w:lang w:eastAsia="fi-FI"/>
        </w:rPr>
        <w:t>7</w:t>
      </w:r>
      <w:r w:rsidR="00B7254A">
        <w:rPr>
          <w:rFonts w:eastAsia="Times New Roman"/>
          <w:lang w:eastAsia="fi-FI"/>
        </w:rPr>
        <w:tab/>
      </w:r>
      <w:r w:rsidRPr="00B7254A">
        <w:rPr>
          <w:rFonts w:eastAsia="Times New Roman"/>
          <w:lang w:eastAsia="fi-FI"/>
        </w:rPr>
        <w:t>Keskustelu: Millaisia ratkaisuja seuraavaksi tarvittaisiin, jotta systeeminen työote saataisiin käyttöön palveluissa?</w:t>
      </w:r>
      <w:bookmarkEnd w:id="19"/>
    </w:p>
    <w:p w14:paraId="7D5D7047" w14:textId="286A5B68" w:rsidR="00CF5307" w:rsidRDefault="00ED0440" w:rsidP="00CF5307">
      <w:pPr>
        <w:pStyle w:val="Merkittyluettelo"/>
      </w:pPr>
      <w:r w:rsidRPr="00ED0440">
        <w:t>Pyydetään mukaan keskusteluun 3</w:t>
      </w:r>
      <w:r w:rsidR="008F531D">
        <w:t>-</w:t>
      </w:r>
      <w:r w:rsidR="00CF5307">
        <w:t xml:space="preserve">5 </w:t>
      </w:r>
      <w:r w:rsidR="00CF5307" w:rsidRPr="00CF5307">
        <w:t>ammattilaista kerrallaan, poimitaan mukaan keskustelijoita eri näkökulmista. Annetaan kaikille vielä lopuksi mahdollisuus liittyä keskusteluun.</w:t>
      </w:r>
    </w:p>
    <w:p w14:paraId="78ADC648" w14:textId="77777777" w:rsidR="00ED0440" w:rsidRPr="00ED0440" w:rsidRDefault="00ED0440" w:rsidP="00CF5307">
      <w:pPr>
        <w:pStyle w:val="Merkittyluettelo"/>
      </w:pPr>
      <w:r w:rsidRPr="00ED0440">
        <w:t>Palataan kokemusasiantuntijoiden näkökulmaan.</w:t>
      </w:r>
    </w:p>
    <w:p w14:paraId="3D9CA03B" w14:textId="77777777" w:rsidR="00ED0440" w:rsidRPr="00ED0440" w:rsidRDefault="00ED0440" w:rsidP="00ED0440">
      <w:pPr>
        <w:spacing w:after="80" w:line="240" w:lineRule="auto"/>
        <w:ind w:left="720"/>
        <w:textAlignment w:val="baseline"/>
        <w:rPr>
          <w:rFonts w:ascii="Arial" w:eastAsia="Times New Roman" w:hAnsi="Arial" w:cs="Arial"/>
          <w:color w:val="000000"/>
          <w:sz w:val="22"/>
          <w:szCs w:val="22"/>
          <w:lang w:eastAsia="fi-FI"/>
        </w:rPr>
      </w:pPr>
    </w:p>
    <w:p w14:paraId="3CBBDCD0" w14:textId="5E2A7308" w:rsidR="00ED0440" w:rsidRPr="00B7254A" w:rsidRDefault="00ED0440" w:rsidP="00B7254A">
      <w:pPr>
        <w:pStyle w:val="Otsikko2"/>
        <w:numPr>
          <w:ilvl w:val="0"/>
          <w:numId w:val="0"/>
        </w:numPr>
        <w:ind w:left="709" w:hanging="709"/>
        <w:rPr>
          <w:rFonts w:eastAsia="Times New Roman"/>
          <w:lang w:eastAsia="fi-FI"/>
        </w:rPr>
      </w:pPr>
      <w:bookmarkStart w:id="20" w:name="_Toc100578791"/>
      <w:r w:rsidRPr="00ED0440">
        <w:rPr>
          <w:rFonts w:eastAsia="Times New Roman"/>
          <w:lang w:eastAsia="fi-FI"/>
        </w:rPr>
        <w:t>2.</w:t>
      </w:r>
      <w:r w:rsidR="00B7254A">
        <w:rPr>
          <w:rFonts w:eastAsia="Times New Roman"/>
          <w:lang w:eastAsia="fi-FI"/>
        </w:rPr>
        <w:t>8</w:t>
      </w:r>
      <w:r w:rsidR="00B7254A">
        <w:rPr>
          <w:rFonts w:eastAsia="Times New Roman"/>
          <w:lang w:eastAsia="fi-FI"/>
        </w:rPr>
        <w:tab/>
      </w:r>
      <w:r w:rsidRPr="00ED0440">
        <w:rPr>
          <w:rFonts w:eastAsia="Times New Roman"/>
          <w:lang w:eastAsia="fi-FI"/>
        </w:rPr>
        <w:t>Lopetus</w:t>
      </w:r>
      <w:bookmarkEnd w:id="20"/>
    </w:p>
    <w:p w14:paraId="06623E00" w14:textId="6D254C46" w:rsidR="00ED0440" w:rsidRPr="00DB035D" w:rsidRDefault="00ED0440" w:rsidP="00CF5307">
      <w:pPr>
        <w:pStyle w:val="Merkittyluettelo"/>
      </w:pPr>
      <w:r w:rsidRPr="00DB035D">
        <w:t>Kuvaus siitä, miten yhteinen työpajaprosessi jatkuu</w:t>
      </w:r>
    </w:p>
    <w:p w14:paraId="01F14133" w14:textId="77777777" w:rsidR="00ED0440" w:rsidRPr="00DB035D" w:rsidRDefault="00ED0440" w:rsidP="00CF5307">
      <w:pPr>
        <w:pStyle w:val="Merkittyluettelo"/>
      </w:pPr>
      <w:r w:rsidRPr="00DB035D">
        <w:t>Lopetuskeskustelu</w:t>
      </w:r>
    </w:p>
    <w:p w14:paraId="3A65AABF" w14:textId="5FA7AA00" w:rsidR="00ED0440" w:rsidRPr="00DB035D" w:rsidRDefault="00ED0440" w:rsidP="00CF5307">
      <w:pPr>
        <w:pStyle w:val="Merkittyluettelo"/>
        <w:numPr>
          <w:ilvl w:val="1"/>
          <w:numId w:val="23"/>
        </w:numPr>
        <w:rPr>
          <w:lang w:eastAsia="en-US"/>
        </w:rPr>
      </w:pPr>
      <w:r w:rsidRPr="00DB035D">
        <w:t>Miten onnistuimme yhdessä, miltä tuntui, millaisia ajatuksia jäi?</w:t>
      </w:r>
    </w:p>
    <w:p w14:paraId="69544351" w14:textId="5DF047F8" w:rsidR="00ED0440" w:rsidRPr="00ED0440" w:rsidRDefault="00FB4A47" w:rsidP="00C72FAF">
      <w:pPr>
        <w:pStyle w:val="Otsikko1"/>
        <w:numPr>
          <w:ilvl w:val="0"/>
          <w:numId w:val="0"/>
        </w:numPr>
        <w:ind w:left="567" w:hanging="567"/>
        <w:rPr>
          <w:rFonts w:ascii="Times New Roman" w:eastAsia="Times New Roman" w:hAnsi="Times New Roman" w:cs="Times New Roman"/>
          <w:sz w:val="48"/>
          <w:szCs w:val="48"/>
          <w:lang w:eastAsia="fi-FI"/>
        </w:rPr>
      </w:pPr>
      <w:bookmarkStart w:id="21" w:name="_Toc100578792"/>
      <w:r>
        <w:rPr>
          <w:rFonts w:eastAsia="Times New Roman"/>
          <w:lang w:eastAsia="fi-FI"/>
        </w:rPr>
        <w:lastRenderedPageBreak/>
        <w:t>Kolmas t</w:t>
      </w:r>
      <w:r w:rsidR="00ED0440" w:rsidRPr="00ED0440">
        <w:rPr>
          <w:rFonts w:eastAsia="Times New Roman"/>
          <w:lang w:eastAsia="fi-FI"/>
        </w:rPr>
        <w:t>yöpaja</w:t>
      </w:r>
      <w:bookmarkEnd w:id="21"/>
      <w:r w:rsidR="0005555F">
        <w:rPr>
          <w:noProof/>
        </w:rPr>
        <w:drawing>
          <wp:anchor distT="0" distB="0" distL="114300" distR="114300" simplePos="0" relativeHeight="251667456" behindDoc="1" locked="1" layoutInCell="1" allowOverlap="0" wp14:anchorId="6605D06E" wp14:editId="40261B14">
            <wp:simplePos x="0" y="0"/>
            <wp:positionH relativeFrom="margin">
              <wp:align>outside</wp:align>
            </wp:positionH>
            <wp:positionV relativeFrom="page">
              <wp:align>top</wp:align>
            </wp:positionV>
            <wp:extent cx="1414780" cy="3520440"/>
            <wp:effectExtent l="0" t="0" r="0" b="3810"/>
            <wp:wrapNone/>
            <wp:docPr id="10" name="Kuv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39705" r="33801"/>
                    <a:stretch/>
                  </pic:blipFill>
                  <pic:spPr bwMode="auto">
                    <a:xfrm>
                      <a:off x="0" y="0"/>
                      <a:ext cx="1414800" cy="35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763C6" w14:textId="3C6FE8C6" w:rsidR="00ED0440" w:rsidRPr="00480E9C" w:rsidRDefault="00480E9C" w:rsidP="00480E9C">
      <w:pPr>
        <w:pStyle w:val="Otsikko2"/>
        <w:numPr>
          <w:ilvl w:val="0"/>
          <w:numId w:val="0"/>
        </w:numPr>
        <w:ind w:left="709" w:hanging="709"/>
      </w:pPr>
      <w:bookmarkStart w:id="22" w:name="_Toc100578793"/>
      <w:r>
        <w:t>3.1</w:t>
      </w:r>
      <w:r>
        <w:tab/>
      </w:r>
      <w:r w:rsidR="00ED0440" w:rsidRPr="00480E9C">
        <w:t>Aloitus</w:t>
      </w:r>
      <w:bookmarkEnd w:id="22"/>
    </w:p>
    <w:p w14:paraId="1064E572" w14:textId="77777777" w:rsidR="00480E9C" w:rsidRDefault="00ED0440" w:rsidP="00480E9C">
      <w:pPr>
        <w:pStyle w:val="Merkittyluettelo"/>
      </w:pPr>
      <w:r w:rsidRPr="00ED0440">
        <w:t>Työpajaprosessin esittely (tässä kohtaa ollaan)</w:t>
      </w:r>
    </w:p>
    <w:p w14:paraId="201789A2" w14:textId="615837E3" w:rsidR="00ED0440" w:rsidRPr="00480E9C" w:rsidRDefault="00ED0440" w:rsidP="00480E9C">
      <w:pPr>
        <w:pStyle w:val="Merkittyluettelo"/>
      </w:pPr>
      <w:r w:rsidRPr="00ED0440">
        <w:t>Työpajan tavoite:</w:t>
      </w:r>
    </w:p>
    <w:p w14:paraId="4207DAE7" w14:textId="2B6B5FCA" w:rsidR="00ED0440" w:rsidRPr="00ED0440" w:rsidRDefault="00ED0440" w:rsidP="00480E9C">
      <w:pPr>
        <w:pStyle w:val="Merkittyluettelo"/>
        <w:numPr>
          <w:ilvl w:val="1"/>
          <w:numId w:val="23"/>
        </w:numPr>
      </w:pPr>
      <w:r w:rsidRPr="00ED0440">
        <w:t xml:space="preserve">Tutustutaan systeemiseen työskentelyyn </w:t>
      </w:r>
      <w:r w:rsidR="0005555F">
        <w:br/>
      </w:r>
      <w:r w:rsidRPr="00ED0440">
        <w:t>verkostotapaamisessa</w:t>
      </w:r>
    </w:p>
    <w:p w14:paraId="6A4BBF52" w14:textId="77777777" w:rsidR="00480E9C" w:rsidRDefault="00ED0440" w:rsidP="00480E9C">
      <w:pPr>
        <w:pStyle w:val="Merkittyluettelo"/>
        <w:numPr>
          <w:ilvl w:val="1"/>
          <w:numId w:val="23"/>
        </w:numPr>
      </w:pPr>
      <w:r w:rsidRPr="00ED0440">
        <w:t>Kokeillaan konkreettisesti</w:t>
      </w:r>
    </w:p>
    <w:p w14:paraId="4F0F0197" w14:textId="026B5295" w:rsidR="00ED0440" w:rsidRPr="00480E9C" w:rsidRDefault="00ED0440" w:rsidP="00480E9C">
      <w:pPr>
        <w:pStyle w:val="Merkittyluettelo"/>
        <w:numPr>
          <w:ilvl w:val="1"/>
          <w:numId w:val="23"/>
        </w:numPr>
      </w:pPr>
      <w:r w:rsidRPr="00ED0440">
        <w:t>Pohditaan, miten eroaa ”perinteisestä” monialaisesta verkostotapaamisesta, mitä tuo lisää</w:t>
      </w:r>
    </w:p>
    <w:p w14:paraId="0DBCE2DD" w14:textId="76F79889" w:rsidR="00ED0440" w:rsidRPr="00480E9C" w:rsidRDefault="00ED0440" w:rsidP="00480E9C">
      <w:pPr>
        <w:pStyle w:val="Merkittyluettelo"/>
        <w:numPr>
          <w:ilvl w:val="1"/>
          <w:numId w:val="23"/>
        </w:numPr>
      </w:pPr>
      <w:r w:rsidRPr="00ED0440">
        <w:t>Kokeillaan hypoteesityöskentelyä (pohditaan ydinkysymystä ja sitä, mistä siinä on kyse, haasteet + ratkaisut) tai visiotyöskentelyä (mikä yhteinen tavoite, haasteet, ratkaisut ja suunnitelmat)</w:t>
      </w:r>
    </w:p>
    <w:p w14:paraId="2257E612" w14:textId="77777777" w:rsidR="00ED0440" w:rsidRPr="00ED0440" w:rsidRDefault="00ED0440" w:rsidP="00480E9C">
      <w:pPr>
        <w:pStyle w:val="Merkittyluettelo"/>
      </w:pPr>
      <w:r w:rsidRPr="00ED0440">
        <w:t>Mukana olevien kehittäjäasiakkaiden/kokemusasiakkaiden esittely</w:t>
      </w:r>
    </w:p>
    <w:p w14:paraId="2121F358" w14:textId="77777777" w:rsidR="00ED0440" w:rsidRPr="00ED0440" w:rsidRDefault="00ED0440" w:rsidP="00ED0440">
      <w:pPr>
        <w:spacing w:line="240" w:lineRule="auto"/>
        <w:rPr>
          <w:rFonts w:ascii="Times New Roman" w:eastAsia="Times New Roman" w:hAnsi="Times New Roman" w:cs="Times New Roman"/>
          <w:lang w:eastAsia="fi-FI"/>
        </w:rPr>
      </w:pPr>
    </w:p>
    <w:p w14:paraId="54CF85B6" w14:textId="6D35A117" w:rsidR="00767E98" w:rsidRDefault="00ED0440" w:rsidP="00767E98">
      <w:pPr>
        <w:pStyle w:val="Otsikko2"/>
        <w:numPr>
          <w:ilvl w:val="1"/>
          <w:numId w:val="38"/>
        </w:numPr>
      </w:pPr>
      <w:bookmarkStart w:id="23" w:name="_Toc100578794"/>
      <w:r w:rsidRPr="00C72FAF">
        <w:t>Esittäytyminen</w:t>
      </w:r>
      <w:bookmarkEnd w:id="23"/>
      <w:r w:rsidRPr="00C72FAF">
        <w:t> </w:t>
      </w:r>
    </w:p>
    <w:p w14:paraId="34174DDB" w14:textId="2E1730D8" w:rsidR="00ED0440" w:rsidRDefault="00ED0440" w:rsidP="00767E98">
      <w:pPr>
        <w:pStyle w:val="Merkittyluettelo"/>
      </w:pPr>
      <w:r w:rsidRPr="00ED0440">
        <w:t>Lyhyehkö kertaus siitä, keitä on paikalla</w:t>
      </w:r>
    </w:p>
    <w:p w14:paraId="4AB99DAB" w14:textId="77777777" w:rsidR="00767E98" w:rsidRPr="00767E98" w:rsidRDefault="00767E98" w:rsidP="00767E98">
      <w:pPr>
        <w:pStyle w:val="Merkittyluettelo"/>
        <w:numPr>
          <w:ilvl w:val="0"/>
          <w:numId w:val="0"/>
        </w:numPr>
        <w:ind w:left="720"/>
      </w:pPr>
    </w:p>
    <w:p w14:paraId="7D128FA4" w14:textId="1F312BA8" w:rsidR="00ED0440" w:rsidRPr="00C72FAF" w:rsidRDefault="00ED0440" w:rsidP="00C72FAF">
      <w:pPr>
        <w:pStyle w:val="Otsikko2"/>
        <w:numPr>
          <w:ilvl w:val="0"/>
          <w:numId w:val="0"/>
        </w:numPr>
        <w:ind w:left="709" w:hanging="709"/>
      </w:pPr>
      <w:bookmarkStart w:id="24" w:name="_Toc100578795"/>
      <w:r w:rsidRPr="00C72FAF">
        <w:t>3.3</w:t>
      </w:r>
      <w:r w:rsidR="00C72FAF" w:rsidRPr="00C72FAF">
        <w:tab/>
      </w:r>
      <w:r w:rsidRPr="00C72FAF">
        <w:t>Perheiden näkökulma: Millaisella verkostotapaamisella vastataan vahvemmin asiakkaan tuen tarpeisiin?</w:t>
      </w:r>
      <w:bookmarkEnd w:id="24"/>
    </w:p>
    <w:p w14:paraId="4C1D728D" w14:textId="77777777" w:rsidR="00ED0440" w:rsidRPr="00767E98" w:rsidRDefault="00ED0440" w:rsidP="00767E98">
      <w:pPr>
        <w:pStyle w:val="Merkittyluettelo"/>
      </w:pPr>
      <w:r w:rsidRPr="00ED0440">
        <w:t>Kokemusasiantuntijat/kehittäjäasiakkaat keskustelevat </w:t>
      </w:r>
    </w:p>
    <w:p w14:paraId="20C05B53" w14:textId="7DB7B7F3" w:rsidR="00ED0440" w:rsidRPr="00ED0440" w:rsidRDefault="00ED0440" w:rsidP="00767E98">
      <w:pPr>
        <w:pStyle w:val="Merkittyluettelo"/>
        <w:numPr>
          <w:ilvl w:val="1"/>
          <w:numId w:val="23"/>
        </w:numPr>
      </w:pPr>
      <w:r w:rsidRPr="00ED0440">
        <w:t>n. 10</w:t>
      </w:r>
      <w:r w:rsidR="00767E98">
        <w:t xml:space="preserve"> – </w:t>
      </w:r>
      <w:r w:rsidRPr="00ED0440">
        <w:t>15 minuutin keskustelu</w:t>
      </w:r>
    </w:p>
    <w:p w14:paraId="4EAEF0A6" w14:textId="47915311" w:rsidR="00ED0440" w:rsidRPr="00767E98" w:rsidRDefault="00ED0440" w:rsidP="00767E98">
      <w:pPr>
        <w:pStyle w:val="Merkittyluettelo"/>
        <w:numPr>
          <w:ilvl w:val="1"/>
          <w:numId w:val="23"/>
        </w:numPr>
      </w:pPr>
      <w:r w:rsidRPr="00ED0440">
        <w:t>Jos ei saada mukaan kehittäjäasiakasta/kokemusasiantuntijaa, mahdollista käyttää valmiiksi kuvattua videota</w:t>
      </w:r>
      <w:r w:rsidRPr="00ED0440">
        <w:rPr>
          <w:color w:val="0000FF"/>
        </w:rPr>
        <w:t xml:space="preserve"> </w:t>
      </w:r>
      <w:r w:rsidRPr="00ED0440">
        <w:rPr>
          <w:i/>
          <w:iCs/>
        </w:rPr>
        <w:t>(video 3: Millaisella verkostotapaamisella vastataan vahvemmin asiakkaan tuen tarpeisiin?)</w:t>
      </w:r>
    </w:p>
    <w:p w14:paraId="2852FA8E" w14:textId="77777777" w:rsidR="00ED0440" w:rsidRPr="00ED0440" w:rsidRDefault="00ED0440" w:rsidP="00767E98">
      <w:pPr>
        <w:pStyle w:val="Merkittyluettelo"/>
      </w:pPr>
      <w:r w:rsidRPr="00ED0440">
        <w:t>Kysymyksiä keskusteluun: </w:t>
      </w:r>
    </w:p>
    <w:p w14:paraId="1262E2CB" w14:textId="77777777" w:rsidR="00ED0440" w:rsidRPr="00ED0440" w:rsidRDefault="00ED0440" w:rsidP="00767E98">
      <w:pPr>
        <w:pStyle w:val="Merkittyluettelo"/>
        <w:numPr>
          <w:ilvl w:val="1"/>
          <w:numId w:val="23"/>
        </w:numPr>
      </w:pPr>
      <w:r w:rsidRPr="00ED0440">
        <w:t>Millainen olisi verkostotapaaminen, jossa toimittaisiin asiakaslähtöisesti ja vastataan vahvemmin asiakkaan tuen tarpeisiin?</w:t>
      </w:r>
    </w:p>
    <w:p w14:paraId="76A34AFA" w14:textId="77777777" w:rsidR="00ED0440" w:rsidRPr="00ED0440" w:rsidRDefault="00ED0440" w:rsidP="00767E98">
      <w:pPr>
        <w:pStyle w:val="Merkittyluettelo"/>
        <w:numPr>
          <w:ilvl w:val="1"/>
          <w:numId w:val="23"/>
        </w:numPr>
      </w:pPr>
      <w:r w:rsidRPr="00ED0440">
        <w:t>Millainen vanhempien näkökulmasta?</w:t>
      </w:r>
    </w:p>
    <w:p w14:paraId="718052BA" w14:textId="77777777" w:rsidR="00ED0440" w:rsidRPr="00ED0440" w:rsidRDefault="00ED0440" w:rsidP="00767E98">
      <w:pPr>
        <w:pStyle w:val="Merkittyluettelo"/>
        <w:numPr>
          <w:ilvl w:val="1"/>
          <w:numId w:val="23"/>
        </w:numPr>
      </w:pPr>
      <w:r w:rsidRPr="00ED0440">
        <w:lastRenderedPageBreak/>
        <w:t>Millainen lapsen näkökulmasta?</w:t>
      </w:r>
    </w:p>
    <w:p w14:paraId="62F297CA" w14:textId="77777777" w:rsidR="00ED0440" w:rsidRPr="00ED0440" w:rsidRDefault="00ED0440" w:rsidP="00767E98">
      <w:pPr>
        <w:pStyle w:val="Merkittyluettelo"/>
        <w:numPr>
          <w:ilvl w:val="1"/>
          <w:numId w:val="23"/>
        </w:numPr>
      </w:pPr>
      <w:r w:rsidRPr="00ED0440">
        <w:t>Mitä pitää tapahtua, jotta perheellä on tapaamisen jälkeen kokemus, että he tulivat kuulluksi?</w:t>
      </w:r>
    </w:p>
    <w:p w14:paraId="0FB601B8" w14:textId="77777777" w:rsidR="00ED0440" w:rsidRPr="00ED0440" w:rsidRDefault="00ED0440" w:rsidP="00767E98">
      <w:pPr>
        <w:pStyle w:val="Merkittyluettelo"/>
        <w:numPr>
          <w:ilvl w:val="1"/>
          <w:numId w:val="23"/>
        </w:numPr>
      </w:pPr>
      <w:r w:rsidRPr="00ED0440">
        <w:t>Mitä pitää tapahtua, jotta perheellä on tapaamisen jälkeen kokemus, että tietävät missä mennään ja miten asiat etenevät?</w:t>
      </w:r>
    </w:p>
    <w:p w14:paraId="546CA172" w14:textId="77777777" w:rsidR="00ED0440" w:rsidRPr="00ED0440" w:rsidRDefault="00ED0440" w:rsidP="00767E98">
      <w:pPr>
        <w:pStyle w:val="Merkittyluettelo"/>
        <w:numPr>
          <w:ilvl w:val="1"/>
          <w:numId w:val="23"/>
        </w:numPr>
      </w:pPr>
      <w:r w:rsidRPr="00ED0440">
        <w:t>Mitä pitää tapahtua, jotta perheellä on vahvemmin kokemus siitä, että tilannetta ratkaistaan yhdessä?</w:t>
      </w:r>
    </w:p>
    <w:p w14:paraId="667A75B1" w14:textId="77777777" w:rsidR="00ED0440" w:rsidRPr="00ED0440" w:rsidRDefault="00ED0440" w:rsidP="00ED0440">
      <w:pPr>
        <w:spacing w:before="240" w:after="240" w:line="240" w:lineRule="auto"/>
        <w:rPr>
          <w:rFonts w:ascii="Times New Roman" w:eastAsia="Times New Roman" w:hAnsi="Times New Roman" w:cs="Times New Roman"/>
          <w:lang w:eastAsia="fi-FI"/>
        </w:rPr>
      </w:pPr>
      <w:r w:rsidRPr="00ED0440">
        <w:rPr>
          <w:rFonts w:ascii="Arial" w:eastAsia="Times New Roman" w:hAnsi="Arial" w:cs="Arial"/>
          <w:color w:val="000000"/>
          <w:lang w:eastAsia="fi-FI"/>
        </w:rPr>
        <w:t> </w:t>
      </w:r>
    </w:p>
    <w:p w14:paraId="0301FAFE" w14:textId="793D556F" w:rsidR="00ED0440" w:rsidRPr="00C72FAF" w:rsidRDefault="00ED0440" w:rsidP="00C72FAF">
      <w:pPr>
        <w:pStyle w:val="Otsikko2"/>
        <w:numPr>
          <w:ilvl w:val="0"/>
          <w:numId w:val="0"/>
        </w:numPr>
        <w:ind w:left="709" w:hanging="709"/>
      </w:pPr>
      <w:bookmarkStart w:id="25" w:name="_Toc100578796"/>
      <w:r w:rsidRPr="00C72FAF">
        <w:t>3.4</w:t>
      </w:r>
      <w:r w:rsidR="005335E6">
        <w:tab/>
      </w:r>
      <w:r w:rsidRPr="00C72FAF">
        <w:t>Katsotaan uudestaan video systeemisestä verkostotyön prosessista</w:t>
      </w:r>
      <w:bookmarkEnd w:id="25"/>
    </w:p>
    <w:p w14:paraId="7E06A721" w14:textId="77777777" w:rsidR="00ED0440" w:rsidRPr="00ED0440" w:rsidRDefault="00ED0440" w:rsidP="00767E98">
      <w:pPr>
        <w:pStyle w:val="Merkittyluettelo"/>
      </w:pPr>
      <w:r w:rsidRPr="00ED0440">
        <w:t>Palautetaan mieleen, minkä äärellä ollaan</w:t>
      </w:r>
    </w:p>
    <w:p w14:paraId="60469A6B" w14:textId="77777777" w:rsidR="00ED0440" w:rsidRPr="00ED0440" w:rsidRDefault="00ED0440" w:rsidP="00ED0440">
      <w:pPr>
        <w:spacing w:line="240" w:lineRule="auto"/>
        <w:rPr>
          <w:rFonts w:ascii="Arial" w:eastAsia="Times New Roman" w:hAnsi="Arial" w:cs="Arial"/>
          <w:color w:val="000000"/>
          <w:lang w:eastAsia="fi-FI"/>
        </w:rPr>
      </w:pPr>
    </w:p>
    <w:p w14:paraId="0F9EEE57" w14:textId="5132545D" w:rsidR="00ED0440" w:rsidRPr="00C72FAF" w:rsidRDefault="00ED0440" w:rsidP="00C72FAF">
      <w:pPr>
        <w:pStyle w:val="Otsikko2"/>
        <w:numPr>
          <w:ilvl w:val="0"/>
          <w:numId w:val="0"/>
        </w:numPr>
        <w:ind w:left="709" w:hanging="709"/>
      </w:pPr>
      <w:bookmarkStart w:id="26" w:name="_Toc100578797"/>
      <w:r w:rsidRPr="00C72FAF">
        <w:t>3.5</w:t>
      </w:r>
      <w:r w:rsidR="00C72FAF">
        <w:tab/>
      </w:r>
      <w:r w:rsidRPr="00C72FAF">
        <w:t>Kokeillaan verkostotapaamista, jossa käytetään systeemisyyttä tukevia työkaluja, rakennetta ja rooleja</w:t>
      </w:r>
      <w:bookmarkEnd w:id="26"/>
    </w:p>
    <w:p w14:paraId="5F2A2F8F" w14:textId="2D2C9B67" w:rsidR="00ED0440" w:rsidRPr="00ED0440" w:rsidRDefault="00ED0440" w:rsidP="00767E98">
      <w:pPr>
        <w:pStyle w:val="Merkittyluettelo"/>
      </w:pPr>
      <w:r w:rsidRPr="00ED0440">
        <w:t>Varataan aikaa 1,5</w:t>
      </w:r>
      <w:r w:rsidR="00767E98">
        <w:t xml:space="preserve"> </w:t>
      </w:r>
      <w:r w:rsidRPr="00ED0440">
        <w:t>h.</w:t>
      </w:r>
    </w:p>
    <w:p w14:paraId="706F6460" w14:textId="77777777" w:rsidR="00ED0440" w:rsidRPr="00ED0440" w:rsidRDefault="00ED0440" w:rsidP="00767E98">
      <w:pPr>
        <w:pStyle w:val="Merkittyluettelo"/>
      </w:pPr>
      <w:r w:rsidRPr="00ED0440">
        <w:t>Verkostotapaamisen puheenjohtajana toimii harjoittelussa joku, jolla osaamista systeemisen verkostotapaamisen johtamisesta (esim. lastensuojelun konsultoiva sosiaalityöntekijä)</w:t>
      </w:r>
    </w:p>
    <w:p w14:paraId="7C6AB87F" w14:textId="77777777" w:rsidR="00ED0440" w:rsidRPr="00ED0440" w:rsidRDefault="00ED0440" w:rsidP="00767E98">
      <w:pPr>
        <w:pStyle w:val="Merkittyluettelo"/>
      </w:pPr>
      <w:r w:rsidRPr="00ED0440">
        <w:t>Esitellään verkostotapaamisen eteneminen ja keskustelurunko</w:t>
      </w:r>
    </w:p>
    <w:p w14:paraId="2534E9A2" w14:textId="77777777" w:rsidR="00ED0440" w:rsidRPr="00ED0440" w:rsidRDefault="00ED0440" w:rsidP="00767E98">
      <w:pPr>
        <w:pStyle w:val="Merkittyluettelo"/>
        <w:numPr>
          <w:ilvl w:val="1"/>
          <w:numId w:val="23"/>
        </w:numPr>
        <w:rPr>
          <w:i/>
          <w:iCs/>
        </w:rPr>
      </w:pPr>
      <w:r w:rsidRPr="00ED0440">
        <w:rPr>
          <w:i/>
          <w:iCs/>
        </w:rPr>
        <w:t>(materiaali 3.5a)</w:t>
      </w:r>
    </w:p>
    <w:p w14:paraId="79F3AB50" w14:textId="77777777" w:rsidR="00ED0440" w:rsidRPr="00ED0440" w:rsidRDefault="00ED0440" w:rsidP="00767E98">
      <w:pPr>
        <w:pStyle w:val="Merkittyluettelo"/>
      </w:pPr>
      <w:r w:rsidRPr="00ED0440">
        <w:t>Keskustelurunko:</w:t>
      </w:r>
      <w:r w:rsidRPr="00ED0440">
        <w:rPr>
          <w:color w:val="0000FF"/>
        </w:rPr>
        <w:t xml:space="preserve"> </w:t>
      </w:r>
      <w:r w:rsidRPr="00ED0440">
        <w:t>(</w:t>
      </w:r>
      <w:r w:rsidRPr="00ED0440">
        <w:rPr>
          <w:i/>
          <w:iCs/>
        </w:rPr>
        <w:t>materiaali 3.5b)</w:t>
      </w:r>
    </w:p>
    <w:p w14:paraId="14001680" w14:textId="77777777" w:rsidR="00ED0440" w:rsidRPr="00ED0440" w:rsidRDefault="00ED0440" w:rsidP="00767E98">
      <w:pPr>
        <w:pStyle w:val="Merkittyluettelo"/>
        <w:numPr>
          <w:ilvl w:val="1"/>
          <w:numId w:val="23"/>
        </w:numPr>
      </w:pPr>
      <w:r w:rsidRPr="00ED0440">
        <w:t>Edetään keskustelurungon kautta, puheenjohtaja varmistaa rungon</w:t>
      </w:r>
    </w:p>
    <w:p w14:paraId="626BD87B" w14:textId="77777777" w:rsidR="00ED0440" w:rsidRPr="00ED0440" w:rsidRDefault="00ED0440" w:rsidP="00767E98">
      <w:pPr>
        <w:pStyle w:val="Merkittyluettelo"/>
      </w:pPr>
      <w:r w:rsidRPr="00ED0440">
        <w:t>Kokeillaan avointa kirjaamista:</w:t>
      </w:r>
    </w:p>
    <w:p w14:paraId="5E5CD86C" w14:textId="77777777" w:rsidR="00ED0440" w:rsidRPr="00ED0440" w:rsidRDefault="00ED0440" w:rsidP="00767E98">
      <w:pPr>
        <w:pStyle w:val="Merkittyluettelo"/>
        <w:numPr>
          <w:ilvl w:val="1"/>
          <w:numId w:val="23"/>
        </w:numPr>
      </w:pPr>
      <w:r w:rsidRPr="00ED0440">
        <w:t>Valitaan kirjuri</w:t>
      </w:r>
    </w:p>
    <w:p w14:paraId="2AE79D19" w14:textId="77777777" w:rsidR="00ED0440" w:rsidRPr="00ED0440" w:rsidRDefault="00ED0440" w:rsidP="00767E98">
      <w:pPr>
        <w:pStyle w:val="Merkittyluettelo"/>
        <w:numPr>
          <w:ilvl w:val="1"/>
          <w:numId w:val="23"/>
        </w:numPr>
      </w:pPr>
      <w:r w:rsidRPr="00ED0440">
        <w:t>Keskustelu kirjataan</w:t>
      </w:r>
    </w:p>
    <w:p w14:paraId="12829736" w14:textId="77777777" w:rsidR="00ED0440" w:rsidRPr="00ED0440" w:rsidRDefault="00ED0440" w:rsidP="00767E98">
      <w:pPr>
        <w:pStyle w:val="Merkittyluettelo"/>
      </w:pPr>
      <w:r w:rsidRPr="00ED0440">
        <w:t>Työstetään esimerkkitapauksen pohjalta (jota käsitelty edellisellä kerralla) systeemistä verkostotyön prosessia:</w:t>
      </w:r>
    </w:p>
    <w:p w14:paraId="36EF9EE7" w14:textId="77777777" w:rsidR="00ED0440" w:rsidRPr="00ED0440" w:rsidRDefault="00ED0440" w:rsidP="00767E98">
      <w:pPr>
        <w:pStyle w:val="Merkittyluettelo"/>
        <w:numPr>
          <w:ilvl w:val="1"/>
          <w:numId w:val="23"/>
        </w:numPr>
      </w:pPr>
      <w:r w:rsidRPr="00ED0440">
        <w:t xml:space="preserve">Linkki valmiiseen esimerkkitapaukseen: </w:t>
      </w:r>
      <w:r w:rsidRPr="00ED0440">
        <w:rPr>
          <w:i/>
          <w:iCs/>
        </w:rPr>
        <w:t>(materiaali tapaustutkimus)</w:t>
      </w:r>
    </w:p>
    <w:p w14:paraId="6F1DF836" w14:textId="51732E03" w:rsidR="00ED0440" w:rsidRDefault="00ED0440" w:rsidP="00767E98">
      <w:pPr>
        <w:pStyle w:val="Merkittyluettelo"/>
        <w:numPr>
          <w:ilvl w:val="1"/>
          <w:numId w:val="23"/>
        </w:numPr>
      </w:pPr>
      <w:r w:rsidRPr="00ED0440">
        <w:t>Käydään esimerkkitapaus lävitse</w:t>
      </w:r>
    </w:p>
    <w:p w14:paraId="4AB8F704" w14:textId="77777777" w:rsidR="00767E98" w:rsidRPr="00767E98" w:rsidRDefault="00767E98" w:rsidP="00767E98">
      <w:pPr>
        <w:pStyle w:val="Merkittyluettelo"/>
        <w:numPr>
          <w:ilvl w:val="0"/>
          <w:numId w:val="0"/>
        </w:numPr>
        <w:ind w:left="1440"/>
      </w:pPr>
    </w:p>
    <w:p w14:paraId="6BC8269A" w14:textId="77777777" w:rsidR="00ED0440" w:rsidRPr="00ED0440" w:rsidRDefault="00ED0440" w:rsidP="00767E98">
      <w:pPr>
        <w:pStyle w:val="Merkittyluettelo"/>
        <w:numPr>
          <w:ilvl w:val="0"/>
          <w:numId w:val="0"/>
        </w:numPr>
        <w:ind w:left="720" w:hanging="360"/>
      </w:pPr>
      <w:r w:rsidRPr="00ED0440">
        <w:lastRenderedPageBreak/>
        <w:t>Toteutus: </w:t>
      </w:r>
    </w:p>
    <w:p w14:paraId="787DCCDD" w14:textId="77777777" w:rsidR="00ED0440" w:rsidRPr="00ED0440" w:rsidRDefault="00ED0440" w:rsidP="00767E98">
      <w:pPr>
        <w:pStyle w:val="Merkittyluettelo"/>
      </w:pPr>
      <w:r w:rsidRPr="00ED0440">
        <w:t>Eri osallistujat osallistuvat eri osiin keskustelua. Muut kuuntelevat ja kirjoittavat ajatuksiaan ylös</w:t>
      </w:r>
    </w:p>
    <w:p w14:paraId="0D294249" w14:textId="77777777" w:rsidR="00ED0440" w:rsidRPr="00ED0440" w:rsidRDefault="00ED0440" w:rsidP="00767E98">
      <w:pPr>
        <w:pStyle w:val="Merkittyluettelo"/>
      </w:pPr>
      <w:r w:rsidRPr="00ED0440">
        <w:t>Noin viiden henkilön ryhmiä, jokaisessa ryhmässä eri osallistujat, jotka jatkavat siitä, mihin edelliset ovat jääneet</w:t>
      </w:r>
    </w:p>
    <w:p w14:paraId="02E091B6" w14:textId="77777777" w:rsidR="00ED0440" w:rsidRPr="00ED0440" w:rsidRDefault="00ED0440" w:rsidP="00767E98">
      <w:pPr>
        <w:pStyle w:val="Merkittyluettelo"/>
        <w:numPr>
          <w:ilvl w:val="1"/>
          <w:numId w:val="23"/>
        </w:numPr>
      </w:pPr>
      <w:r w:rsidRPr="00ED0440">
        <w:t>1. Ryhmä: Mikä on ydinkysymys, mikä on se asia, johon perhe toivoo nyt ratkaisua? Minkä yhden kysymyksen ympärillä keskustelu käydään? Lähdetään mielellään lapsen hyvinvoinnin näkökulmasta. Esim: Lapsella on paljon koulupoissaoloja, mistä on kyse?</w:t>
      </w:r>
    </w:p>
    <w:p w14:paraId="7C42A684" w14:textId="77777777" w:rsidR="00ED0440" w:rsidRPr="00ED0440" w:rsidRDefault="00ED0440" w:rsidP="00767E98">
      <w:pPr>
        <w:pStyle w:val="Merkittyluettelo"/>
        <w:numPr>
          <w:ilvl w:val="1"/>
          <w:numId w:val="23"/>
        </w:numPr>
      </w:pPr>
      <w:r w:rsidRPr="00ED0440">
        <w:t>2. Ryhmä: Hypoteesi-työskentely (mistä tässä on kyse)</w:t>
      </w:r>
    </w:p>
    <w:p w14:paraId="23FB0706" w14:textId="77777777" w:rsidR="00ED0440" w:rsidRPr="00ED0440" w:rsidRDefault="00ED0440" w:rsidP="00767E98">
      <w:pPr>
        <w:pStyle w:val="Merkittyluettelo"/>
        <w:numPr>
          <w:ilvl w:val="1"/>
          <w:numId w:val="23"/>
        </w:numPr>
      </w:pPr>
      <w:r w:rsidRPr="00ED0440">
        <w:t>3. Ryhmä Ratkaisuehdotukset (suhteessa hypoteeseihin)</w:t>
      </w:r>
    </w:p>
    <w:p w14:paraId="70493F54" w14:textId="77777777" w:rsidR="00ED0440" w:rsidRPr="00ED0440" w:rsidRDefault="00ED0440" w:rsidP="00767E98">
      <w:pPr>
        <w:pStyle w:val="Merkittyluettelo"/>
        <w:numPr>
          <w:ilvl w:val="1"/>
          <w:numId w:val="23"/>
        </w:numPr>
      </w:pPr>
      <w:r w:rsidRPr="00ED0440">
        <w:t>4. Ryhmä: Suunnitelma ratkaisuehdotusten pohjalta</w:t>
      </w:r>
    </w:p>
    <w:p w14:paraId="450F64AA" w14:textId="77777777" w:rsidR="00ED0440" w:rsidRPr="00ED0440" w:rsidRDefault="00ED0440" w:rsidP="00767E98">
      <w:pPr>
        <w:pStyle w:val="Merkittyluettelo"/>
        <w:numPr>
          <w:ilvl w:val="1"/>
          <w:numId w:val="23"/>
        </w:numPr>
      </w:pPr>
      <w:r w:rsidRPr="00ED0440">
        <w:t>Kokemusasiantuntijat/kehittäjäasiakkaat osallistuvat jokaiseen ryhmään</w:t>
      </w:r>
    </w:p>
    <w:p w14:paraId="7A959E01" w14:textId="77777777" w:rsidR="00ED0440" w:rsidRPr="00ED0440" w:rsidRDefault="00ED0440" w:rsidP="00767E98">
      <w:pPr>
        <w:pStyle w:val="Merkittyluettelo"/>
        <w:numPr>
          <w:ilvl w:val="1"/>
          <w:numId w:val="23"/>
        </w:numPr>
      </w:pPr>
      <w:r w:rsidRPr="00ED0440">
        <w:t>Jokainen tarkastelee ja pohtii tilannetta omasta näkökulmasta tuoden oman asiantuntijuuden tilanteeseen</w:t>
      </w:r>
    </w:p>
    <w:p w14:paraId="58DB7ACE" w14:textId="77777777" w:rsidR="00ED0440" w:rsidRPr="00ED0440" w:rsidRDefault="00ED0440" w:rsidP="00767E98">
      <w:pPr>
        <w:pStyle w:val="Merkittyluettelo"/>
        <w:numPr>
          <w:ilvl w:val="1"/>
          <w:numId w:val="23"/>
        </w:numPr>
      </w:pPr>
      <w:r w:rsidRPr="00ED0440">
        <w:t>Reflektiivistä pohdintaa, ei tiedetä valmiiksi: “</w:t>
      </w:r>
      <w:r w:rsidRPr="00ED0440">
        <w:rPr>
          <w:i/>
          <w:iCs/>
        </w:rPr>
        <w:t>voisiko kyse olla siitä, että…?”</w:t>
      </w:r>
    </w:p>
    <w:p w14:paraId="77032725" w14:textId="77777777" w:rsidR="00ED0440" w:rsidRPr="00ED0440" w:rsidRDefault="00ED0440" w:rsidP="00ED0440">
      <w:pPr>
        <w:spacing w:before="360" w:after="120" w:line="240" w:lineRule="auto"/>
        <w:outlineLvl w:val="1"/>
        <w:rPr>
          <w:rFonts w:ascii="Times New Roman" w:eastAsia="Times New Roman" w:hAnsi="Times New Roman" w:cs="Times New Roman"/>
          <w:lang w:eastAsia="fi-FI"/>
        </w:rPr>
      </w:pPr>
    </w:p>
    <w:p w14:paraId="4F01AF60" w14:textId="6E5036C9" w:rsidR="00ED0440" w:rsidRPr="00ED0440" w:rsidRDefault="00ED0440" w:rsidP="000A1FA3">
      <w:pPr>
        <w:pStyle w:val="Otsikko2"/>
        <w:numPr>
          <w:ilvl w:val="0"/>
          <w:numId w:val="0"/>
        </w:numPr>
        <w:ind w:left="709" w:hanging="709"/>
        <w:rPr>
          <w:rFonts w:ascii="Times New Roman" w:eastAsia="Times New Roman" w:hAnsi="Times New Roman" w:cs="Times New Roman"/>
          <w:szCs w:val="36"/>
          <w:lang w:eastAsia="fi-FI"/>
        </w:rPr>
      </w:pPr>
      <w:bookmarkStart w:id="27" w:name="_Toc100578798"/>
      <w:r w:rsidRPr="00ED0440">
        <w:rPr>
          <w:rFonts w:eastAsia="Times New Roman"/>
          <w:lang w:eastAsia="fi-FI"/>
        </w:rPr>
        <w:t>3.6</w:t>
      </w:r>
      <w:r w:rsidR="000A1FA3">
        <w:rPr>
          <w:rFonts w:eastAsia="Times New Roman"/>
          <w:lang w:eastAsia="fi-FI"/>
        </w:rPr>
        <w:tab/>
      </w:r>
      <w:r w:rsidRPr="00ED0440">
        <w:rPr>
          <w:rFonts w:eastAsia="Times New Roman"/>
          <w:lang w:eastAsia="fi-FI"/>
        </w:rPr>
        <w:t>Keskustelu: Miten tällainen tapa toimia verkostotapaamisessa vaikuttaa?</w:t>
      </w:r>
      <w:bookmarkEnd w:id="27"/>
    </w:p>
    <w:p w14:paraId="577765C5" w14:textId="795AB688" w:rsidR="00ED0440" w:rsidRPr="000A1FA3" w:rsidRDefault="00ED0440" w:rsidP="000A1FA3">
      <w:pPr>
        <w:pStyle w:val="Merkittyluettelo"/>
      </w:pPr>
      <w:r w:rsidRPr="000A1FA3">
        <w:t>Pyydetään mukaan keskusteluun 3-5 ammattilaista kerrallaan, poimitaan mukaan keskustelijoita eri näkökulmista. Annetaan kaikille vielä lopuksi mahdollisuus liittyä keskusteluun.</w:t>
      </w:r>
    </w:p>
    <w:p w14:paraId="1A8824F0" w14:textId="77777777" w:rsidR="00ED0440" w:rsidRPr="00ED0440" w:rsidRDefault="00ED0440" w:rsidP="000A1FA3">
      <w:pPr>
        <w:pStyle w:val="Merkittyluettelo"/>
      </w:pPr>
      <w:r w:rsidRPr="00ED0440">
        <w:t>Kysymykset keskusteluun: </w:t>
      </w:r>
    </w:p>
    <w:p w14:paraId="73FDD404" w14:textId="77777777" w:rsidR="00ED0440" w:rsidRPr="00ED0440" w:rsidRDefault="00ED0440" w:rsidP="008E1DD0">
      <w:pPr>
        <w:pStyle w:val="Merkittyluettelo"/>
        <w:numPr>
          <w:ilvl w:val="1"/>
          <w:numId w:val="23"/>
        </w:numPr>
      </w:pPr>
      <w:r w:rsidRPr="00ED0440">
        <w:t>Miten vaikuttaa perheiden kokemukseen, hyvinvointiin ja tukeen, jota saavat perhekeskuksesta? (kokemusasiantuntijat)</w:t>
      </w:r>
    </w:p>
    <w:p w14:paraId="6BBB8C92" w14:textId="77777777" w:rsidR="00ED0440" w:rsidRPr="00ED0440" w:rsidRDefault="00ED0440" w:rsidP="008E1DD0">
      <w:pPr>
        <w:pStyle w:val="Merkittyluettelo"/>
        <w:numPr>
          <w:ilvl w:val="1"/>
          <w:numId w:val="23"/>
        </w:numPr>
      </w:pPr>
      <w:r w:rsidRPr="00ED0440">
        <w:t>Millaisia vaikutuksia on työllemme ammattilaisten näkökulmasta?</w:t>
      </w:r>
    </w:p>
    <w:p w14:paraId="53CC6B69" w14:textId="23528B4C" w:rsidR="00ED0440" w:rsidRPr="000A1FA3" w:rsidRDefault="00ED0440" w:rsidP="008E1DD0">
      <w:pPr>
        <w:pStyle w:val="Merkittyluettelo"/>
        <w:numPr>
          <w:ilvl w:val="1"/>
          <w:numId w:val="23"/>
        </w:numPr>
      </w:pPr>
      <w:r w:rsidRPr="00ED0440">
        <w:t>Entä johtamisen näkökulmasta?</w:t>
      </w:r>
    </w:p>
    <w:p w14:paraId="40DDDA70" w14:textId="63BF2235" w:rsidR="00ED0440" w:rsidRPr="00ED0440" w:rsidRDefault="00ED0440" w:rsidP="000A1FA3">
      <w:pPr>
        <w:pStyle w:val="Otsikko2"/>
        <w:numPr>
          <w:ilvl w:val="0"/>
          <w:numId w:val="0"/>
        </w:numPr>
        <w:ind w:left="709" w:hanging="709"/>
        <w:rPr>
          <w:rFonts w:eastAsia="Times New Roman"/>
          <w:lang w:eastAsia="fi-FI"/>
        </w:rPr>
      </w:pPr>
      <w:bookmarkStart w:id="28" w:name="_Toc100578799"/>
      <w:r w:rsidRPr="00ED0440">
        <w:rPr>
          <w:rFonts w:eastAsia="Times New Roman"/>
          <w:lang w:eastAsia="fi-FI"/>
        </w:rPr>
        <w:lastRenderedPageBreak/>
        <w:t>3.7    Keskustelu: Millaisia ratkaisuja seuraavaksi tarvittaisiin, jotta systeeminen työote saataisiin käyttöön verkostotapaamisissa?</w:t>
      </w:r>
      <w:bookmarkEnd w:id="28"/>
    </w:p>
    <w:p w14:paraId="1A11E4B7" w14:textId="77777777" w:rsidR="00ED0440" w:rsidRPr="00ED0440" w:rsidRDefault="00ED0440" w:rsidP="000A1FA3">
      <w:pPr>
        <w:pStyle w:val="Merkittyluettelo"/>
      </w:pPr>
      <w:r w:rsidRPr="00ED0440">
        <w:t>Pyydetään mukaan keskusteluun 3-5 ammattilaista kerrallaan, poimitaan mukaan keskustelijoita eri näkökulmista. Annetaan kaikille vielä lopuksi mahdollisuus liittyä keskusteluun.</w:t>
      </w:r>
    </w:p>
    <w:p w14:paraId="3B7FF4C8" w14:textId="77777777" w:rsidR="00ED0440" w:rsidRPr="00ED0440" w:rsidRDefault="00ED0440" w:rsidP="000A1FA3">
      <w:pPr>
        <w:pStyle w:val="Merkittyluettelo"/>
      </w:pPr>
      <w:r w:rsidRPr="00ED0440">
        <w:t>Palataan kokemusasiantuntijoiden näkökulmaan.</w:t>
      </w:r>
    </w:p>
    <w:p w14:paraId="36DE6E41" w14:textId="77777777" w:rsidR="00ED0440" w:rsidRPr="000A1FA3" w:rsidRDefault="00ED0440" w:rsidP="000A1FA3">
      <w:pPr>
        <w:pStyle w:val="Otsikko2"/>
        <w:numPr>
          <w:ilvl w:val="0"/>
          <w:numId w:val="0"/>
        </w:numPr>
        <w:ind w:left="709" w:hanging="709"/>
        <w:rPr>
          <w:rFonts w:eastAsia="Times New Roman"/>
          <w:lang w:eastAsia="fi-FI"/>
        </w:rPr>
      </w:pPr>
      <w:bookmarkStart w:id="29" w:name="_Toc100578800"/>
      <w:r w:rsidRPr="00ED0440">
        <w:rPr>
          <w:rFonts w:eastAsia="Times New Roman"/>
          <w:lang w:eastAsia="fi-FI"/>
        </w:rPr>
        <w:t>3.8    Lopetus</w:t>
      </w:r>
      <w:bookmarkEnd w:id="29"/>
    </w:p>
    <w:p w14:paraId="0E38860A" w14:textId="77777777" w:rsidR="00ED0440" w:rsidRPr="000A1FA3" w:rsidRDefault="00ED0440" w:rsidP="000A1FA3">
      <w:pPr>
        <w:pStyle w:val="Merkittyluettelo"/>
      </w:pPr>
      <w:r w:rsidRPr="000A1FA3">
        <w:t>Kuvaus siitä, mitä tapahtuu yhteisen työpajaprosessin jälkeen, miten asia etenee? </w:t>
      </w:r>
    </w:p>
    <w:p w14:paraId="297AD99E" w14:textId="77777777" w:rsidR="00ED0440" w:rsidRPr="000A1FA3" w:rsidRDefault="00ED0440" w:rsidP="000A1FA3">
      <w:pPr>
        <w:pStyle w:val="Merkittyluettelo"/>
      </w:pPr>
      <w:r w:rsidRPr="000A1FA3">
        <w:t>Lopetuskeskustelu</w:t>
      </w:r>
    </w:p>
    <w:p w14:paraId="27D78630" w14:textId="4A096AFB" w:rsidR="00ED0440" w:rsidRPr="005335E6" w:rsidRDefault="00ED0440" w:rsidP="005335E6">
      <w:pPr>
        <w:pStyle w:val="Merkittyluettelo"/>
        <w:numPr>
          <w:ilvl w:val="1"/>
          <w:numId w:val="23"/>
        </w:numPr>
      </w:pPr>
      <w:r w:rsidRPr="000A1FA3">
        <w:t>Miten onnistuimme yhdessä, miltä tuntui, millaisia ajatuksia jäi?</w:t>
      </w:r>
    </w:p>
    <w:p w14:paraId="4A3ED4F1" w14:textId="677BEF79" w:rsidR="00ED0440" w:rsidRDefault="00ED0440" w:rsidP="00ED0440"/>
    <w:p w14:paraId="189EF191" w14:textId="24A5FDC7" w:rsidR="00ED0440" w:rsidRDefault="00ED0440" w:rsidP="00ED0440"/>
    <w:p w14:paraId="0F057451" w14:textId="5F4C03AB" w:rsidR="00ED0440" w:rsidRDefault="00ED0440" w:rsidP="00ED0440"/>
    <w:p w14:paraId="02359276" w14:textId="77777777" w:rsidR="00ED0440" w:rsidRPr="00ED0440" w:rsidRDefault="00ED0440" w:rsidP="00ED0440"/>
    <w:p w14:paraId="4E2E70F8" w14:textId="75F25372" w:rsidR="001B6402" w:rsidRDefault="001B6402" w:rsidP="00ED0440">
      <w:pPr>
        <w:sectPr w:rsidR="001B6402" w:rsidSect="00F33BC2">
          <w:headerReference w:type="default" r:id="rId17"/>
          <w:footerReference w:type="default" r:id="rId18"/>
          <w:headerReference w:type="first" r:id="rId19"/>
          <w:type w:val="continuous"/>
          <w:pgSz w:w="11906" w:h="16838" w:code="9"/>
          <w:pgMar w:top="1418" w:right="1134" w:bottom="1418" w:left="1134" w:header="567" w:footer="567" w:gutter="0"/>
          <w:pgNumType w:start="0"/>
          <w:cols w:space="454"/>
          <w:titlePg/>
          <w:docGrid w:linePitch="360"/>
        </w:sectPr>
      </w:pPr>
      <w:bookmarkStart w:id="30" w:name="_Toc53168819"/>
      <w:bookmarkEnd w:id="30"/>
    </w:p>
    <w:p w14:paraId="66B0C90F" w14:textId="411650BF" w:rsidR="00AB145A" w:rsidRDefault="00AB145A">
      <w:pPr>
        <w:spacing w:line="240" w:lineRule="auto"/>
      </w:pPr>
    </w:p>
    <w:p w14:paraId="10247AFE" w14:textId="77777777" w:rsidR="00ED0440" w:rsidRDefault="00ED0440">
      <w:pPr>
        <w:spacing w:line="240" w:lineRule="auto"/>
      </w:pPr>
    </w:p>
    <w:sectPr w:rsidR="00ED0440" w:rsidSect="001B6402">
      <w:headerReference w:type="default" r:id="rId20"/>
      <w:footerReference w:type="default" r:id="rId21"/>
      <w:pgSz w:w="11906" w:h="16838" w:code="9"/>
      <w:pgMar w:top="1418" w:right="1134" w:bottom="1418" w:left="1134" w:header="567" w:footer="567" w:gutter="0"/>
      <w:pgNumType w:start="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B742A" w14:textId="77777777" w:rsidR="00724EEA" w:rsidRDefault="00724EEA" w:rsidP="00A2009F">
      <w:r>
        <w:separator/>
      </w:r>
    </w:p>
  </w:endnote>
  <w:endnote w:type="continuationSeparator" w:id="0">
    <w:p w14:paraId="73E389E9" w14:textId="77777777" w:rsidR="00724EEA" w:rsidRDefault="00724EEA" w:rsidP="00A20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764F" w14:textId="77777777" w:rsidR="00AC7DA0" w:rsidRPr="00AC7DA0" w:rsidRDefault="00AC7DA0" w:rsidP="00AC7DA0">
    <w:pPr>
      <w:pStyle w:val="Alatunniste"/>
    </w:pPr>
    <w:r>
      <w:drawing>
        <wp:inline distT="0" distB="0" distL="0" distR="0" wp14:anchorId="65AEE9FE" wp14:editId="02538FCA">
          <wp:extent cx="6115050" cy="48895"/>
          <wp:effectExtent l="0" t="0" r="0" b="8255"/>
          <wp:docPr id="5" name="Kuv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889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609AA" w14:textId="77777777" w:rsidR="001B6402" w:rsidRPr="00AC7DA0" w:rsidRDefault="001B6402" w:rsidP="00AC7DA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737DF" w14:textId="77777777" w:rsidR="00724EEA" w:rsidRDefault="00724EEA" w:rsidP="00A2009F">
      <w:r>
        <w:separator/>
      </w:r>
    </w:p>
  </w:footnote>
  <w:footnote w:type="continuationSeparator" w:id="0">
    <w:p w14:paraId="4FBA8422" w14:textId="77777777" w:rsidR="00724EEA" w:rsidRDefault="00724EEA" w:rsidP="00A20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765D3" w14:textId="77777777" w:rsidR="00761F2B" w:rsidRDefault="00761F2B">
    <w:pPr>
      <w:pStyle w:val="Yltunniste"/>
    </w:pPr>
    <w:r>
      <mc:AlternateContent>
        <mc:Choice Requires="wps">
          <w:drawing>
            <wp:anchor distT="0" distB="0" distL="114300" distR="114300" simplePos="0" relativeHeight="251658240" behindDoc="0" locked="0" layoutInCell="1" allowOverlap="1" wp14:anchorId="32E04AED" wp14:editId="61A72E7A">
              <wp:simplePos x="0" y="0"/>
              <wp:positionH relativeFrom="page">
                <wp:posOffset>720090</wp:posOffset>
              </wp:positionH>
              <wp:positionV relativeFrom="page">
                <wp:posOffset>540385</wp:posOffset>
              </wp:positionV>
              <wp:extent cx="6120000" cy="0"/>
              <wp:effectExtent l="0" t="0" r="0" b="0"/>
              <wp:wrapNone/>
              <wp:docPr id="14" name="Suora yhdysviiva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391B92" id="Suora yhdysviiva 14" o:spid="_x0000_s1026" alt="&quot;&quot;"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42.55pt" to="538.6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" strokecolor="#f3d790 [3206]">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3097" w14:textId="77777777" w:rsidR="00100648" w:rsidRDefault="00100648">
    <w:pPr>
      <w:pStyle w:val="Yltunniste"/>
    </w:pPr>
    <w:r>
      <mc:AlternateContent>
        <mc:Choice Requires="wps">
          <w:drawing>
            <wp:anchor distT="0" distB="0" distL="114300" distR="114300" simplePos="0" relativeHeight="251665408" behindDoc="0" locked="1" layoutInCell="1" allowOverlap="1" wp14:anchorId="5ABFFC0B" wp14:editId="12350CAA">
              <wp:simplePos x="0" y="0"/>
              <wp:positionH relativeFrom="page">
                <wp:posOffset>7051040</wp:posOffset>
              </wp:positionH>
              <wp:positionV relativeFrom="page">
                <wp:posOffset>1270</wp:posOffset>
              </wp:positionV>
              <wp:extent cx="504000" cy="10692000"/>
              <wp:effectExtent l="0" t="0" r="10795" b="14605"/>
              <wp:wrapNone/>
              <wp:docPr id="15" name="Suorakulmio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10692000"/>
                      </a:xfrm>
                      <a:prstGeom prst="rect">
                        <a:avLst/>
                      </a:prstGeom>
                      <a:solidFill>
                        <a:srgbClr val="1F417E"/>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E38D4" id="Suorakulmio 15" o:spid="_x0000_s1026" alt="&quot;&quot;" style="position:absolute;margin-left:555.2pt;margin-top:.1pt;width:39.7pt;height:84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" fillcolor="#1f417e" strokecolor="#1f417e [3204]"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920A" w14:textId="77777777" w:rsidR="001B6402" w:rsidRPr="001B6402" w:rsidRDefault="00E40A17" w:rsidP="001B6402">
    <w:pPr>
      <w:pStyle w:val="Yltunniste"/>
    </w:pPr>
    <w:r>
      <mc:AlternateContent>
        <mc:Choice Requires="wpg">
          <w:drawing>
            <wp:anchor distT="0" distB="0" distL="114300" distR="114300" simplePos="0" relativeHeight="251663360" behindDoc="0" locked="0" layoutInCell="1" allowOverlap="1" wp14:anchorId="183397FF" wp14:editId="0E5ADAFF">
              <wp:simplePos x="0" y="0"/>
              <wp:positionH relativeFrom="column">
                <wp:posOffset>-714152</wp:posOffset>
              </wp:positionH>
              <wp:positionV relativeFrom="paragraph">
                <wp:posOffset>-360045</wp:posOffset>
              </wp:positionV>
              <wp:extent cx="7559675" cy="10691495"/>
              <wp:effectExtent l="0" t="0" r="3175" b="14605"/>
              <wp:wrapNone/>
              <wp:docPr id="9" name="Ryhmä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wps:wsp>
                      <wps:cNvPr id="7" name="Suorakulmio 7">
                        <a:extLst>
                          <a:ext uri="{C183D7F6-B498-43B3-948B-1728B52AA6E4}">
                            <adec:decorative xmlns:adec="http://schemas.microsoft.com/office/drawing/2017/decorative" val="1"/>
                          </a:ext>
                        </a:extLst>
                      </wps:cNvPr>
                      <wps:cNvSpPr/>
                      <wps:spPr>
                        <a:xfrm>
                          <a:off x="7043297" y="0"/>
                          <a:ext cx="503555" cy="10691495"/>
                        </a:xfrm>
                        <a:prstGeom prst="rect">
                          <a:avLst/>
                        </a:prstGeom>
                        <a:solidFill>
                          <a:srgbClr val="1F417E"/>
                        </a:solidFill>
                        <a:ln>
                          <a:solidFill>
                            <a:srgbClr val="1F41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Kuva 19">
                          <a:extLst>
                            <a:ext uri="{FF2B5EF4-FFF2-40B4-BE49-F238E27FC236}">
                              <a16:creationId xmlns:a16="http://schemas.microsoft.com/office/drawing/2014/main" id="{1E5B4F55-4287-4AA4-8502-E07CA1296E65}"/>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9963807"/>
                          <a:ext cx="7559675" cy="62230"/>
                        </a:xfrm>
                        <a:prstGeom prst="rect">
                          <a:avLst/>
                        </a:prstGeom>
                      </pic:spPr>
                    </pic:pic>
                  </wpg:wgp>
                </a:graphicData>
              </a:graphic>
            </wp:anchor>
          </w:drawing>
        </mc:Choice>
        <mc:Fallback>
          <w:pict>
            <v:group w14:anchorId="4C05A046" id="Ryhmä 9" o:spid="_x0000_s1026" alt="&quot;&quot;" style="position:absolute;margin-left:-56.25pt;margin-top:-28.35pt;width:595.25pt;height:841.85pt;z-index:251663360"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">
              <v:rect id="Suorakulmio 7" o:spid="_x0000_s1027" alt="&quot;&quot;" style="position:absolute;left:70432;width:503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" fillcolor="#1f417e" strokecolor="#1f417e"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9" o:spid="_x0000_s1028" type="#_x0000_t75" alt="&quot;&quot;" style="position:absolute;top:99638;width:75596;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0A6B4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96253D"/>
    <w:multiLevelType w:val="multilevel"/>
    <w:tmpl w:val="81865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D08C1"/>
    <w:multiLevelType w:val="multilevel"/>
    <w:tmpl w:val="07D61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C6478"/>
    <w:multiLevelType w:val="multilevel"/>
    <w:tmpl w:val="5C64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83A79"/>
    <w:multiLevelType w:val="multilevel"/>
    <w:tmpl w:val="E312B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44F10"/>
    <w:multiLevelType w:val="multilevel"/>
    <w:tmpl w:val="CFAE0086"/>
    <w:styleLink w:val="Luettelomerkit"/>
    <w:lvl w:ilvl="0">
      <w:start w:val="1"/>
      <w:numFmt w:val="bullet"/>
      <w:suff w:val="space"/>
      <w:lvlText w:val=""/>
      <w:lvlJc w:val="left"/>
      <w:pPr>
        <w:ind w:left="142" w:hanging="142"/>
      </w:pPr>
      <w:rPr>
        <w:rFonts w:ascii="Symbol" w:hAnsi="Symbol" w:hint="default"/>
        <w:color w:val="auto"/>
      </w:rPr>
    </w:lvl>
    <w:lvl w:ilvl="1">
      <w:start w:val="1"/>
      <w:numFmt w:val="bullet"/>
      <w:suff w:val="space"/>
      <w:lvlText w:val="–"/>
      <w:lvlJc w:val="left"/>
      <w:pPr>
        <w:ind w:left="284" w:hanging="142"/>
      </w:pPr>
      <w:rPr>
        <w:rFonts w:ascii="Microsoft Sans Serif" w:hAnsi="Microsoft Sans Serif" w:hint="default"/>
        <w:color w:val="auto"/>
      </w:rPr>
    </w:lvl>
    <w:lvl w:ilvl="2">
      <w:start w:val="1"/>
      <w:numFmt w:val="bullet"/>
      <w:suff w:val="space"/>
      <w:lvlText w:val="–"/>
      <w:lvlJc w:val="left"/>
      <w:pPr>
        <w:ind w:left="426" w:hanging="142"/>
      </w:pPr>
      <w:rPr>
        <w:rFonts w:ascii="Microsoft Sans Serif" w:hAnsi="Microsoft Sans Serif" w:hint="default"/>
        <w:color w:val="auto"/>
      </w:rPr>
    </w:lvl>
    <w:lvl w:ilvl="3">
      <w:start w:val="1"/>
      <w:numFmt w:val="bullet"/>
      <w:suff w:val="space"/>
      <w:lvlText w:val="–"/>
      <w:lvlJc w:val="left"/>
      <w:pPr>
        <w:ind w:left="568" w:hanging="142"/>
      </w:pPr>
      <w:rPr>
        <w:rFonts w:ascii="Microsoft Sans Serif" w:hAnsi="Microsoft Sans Serif" w:hint="default"/>
        <w:color w:val="auto"/>
      </w:rPr>
    </w:lvl>
    <w:lvl w:ilvl="4">
      <w:start w:val="1"/>
      <w:numFmt w:val="bullet"/>
      <w:suff w:val="space"/>
      <w:lvlText w:val="–"/>
      <w:lvlJc w:val="left"/>
      <w:pPr>
        <w:ind w:left="710" w:hanging="142"/>
      </w:pPr>
      <w:rPr>
        <w:rFonts w:ascii="Microsoft Sans Serif" w:hAnsi="Microsoft Sans Serif" w:hint="default"/>
        <w:color w:val="auto"/>
      </w:rPr>
    </w:lvl>
    <w:lvl w:ilvl="5">
      <w:start w:val="1"/>
      <w:numFmt w:val="bullet"/>
      <w:suff w:val="space"/>
      <w:lvlText w:val="–"/>
      <w:lvlJc w:val="left"/>
      <w:pPr>
        <w:ind w:left="852" w:hanging="142"/>
      </w:pPr>
      <w:rPr>
        <w:rFonts w:ascii="Microsoft Sans Serif" w:hAnsi="Microsoft Sans Serif" w:hint="default"/>
        <w:color w:val="auto"/>
      </w:rPr>
    </w:lvl>
    <w:lvl w:ilvl="6">
      <w:start w:val="1"/>
      <w:numFmt w:val="bullet"/>
      <w:suff w:val="space"/>
      <w:lvlText w:val="–"/>
      <w:lvlJc w:val="left"/>
      <w:pPr>
        <w:ind w:left="994" w:hanging="142"/>
      </w:pPr>
      <w:rPr>
        <w:rFonts w:ascii="Microsoft Sans Serif" w:hAnsi="Microsoft Sans Serif" w:hint="default"/>
        <w:color w:val="auto"/>
      </w:rPr>
    </w:lvl>
    <w:lvl w:ilvl="7">
      <w:start w:val="1"/>
      <w:numFmt w:val="bullet"/>
      <w:suff w:val="space"/>
      <w:lvlText w:val="–"/>
      <w:lvlJc w:val="left"/>
      <w:pPr>
        <w:ind w:left="1136" w:hanging="142"/>
      </w:pPr>
      <w:rPr>
        <w:rFonts w:ascii="Microsoft Sans Serif" w:hAnsi="Microsoft Sans Serif" w:hint="default"/>
        <w:color w:val="auto"/>
      </w:rPr>
    </w:lvl>
    <w:lvl w:ilvl="8">
      <w:start w:val="1"/>
      <w:numFmt w:val="bullet"/>
      <w:suff w:val="space"/>
      <w:lvlText w:val="–"/>
      <w:lvlJc w:val="left"/>
      <w:pPr>
        <w:ind w:left="1278" w:hanging="142"/>
      </w:pPr>
      <w:rPr>
        <w:rFonts w:ascii="Microsoft Sans Serif" w:hAnsi="Microsoft Sans Serif" w:hint="default"/>
        <w:color w:val="auto"/>
      </w:rPr>
    </w:lvl>
  </w:abstractNum>
  <w:abstractNum w:abstractNumId="6" w15:restartNumberingAfterBreak="0">
    <w:nsid w:val="169869B9"/>
    <w:multiLevelType w:val="multilevel"/>
    <w:tmpl w:val="49FA60D8"/>
    <w:lvl w:ilvl="0">
      <w:start w:val="2"/>
      <w:numFmt w:val="decimal"/>
      <w:lvlText w:val="%1"/>
      <w:lvlJc w:val="left"/>
      <w:pPr>
        <w:ind w:left="450" w:hanging="450"/>
      </w:pPr>
      <w:rPr>
        <w:rFonts w:asciiTheme="minorHAnsi" w:hAnsiTheme="minorHAnsi" w:cstheme="majorBidi" w:hint="default"/>
      </w:rPr>
    </w:lvl>
    <w:lvl w:ilvl="1">
      <w:start w:val="1"/>
      <w:numFmt w:val="decimal"/>
      <w:lvlText w:val="%1.%2"/>
      <w:lvlJc w:val="left"/>
      <w:pPr>
        <w:ind w:left="450" w:hanging="450"/>
      </w:pPr>
      <w:rPr>
        <w:rFonts w:asciiTheme="minorHAnsi" w:hAnsiTheme="minorHAnsi" w:cstheme="majorBidi" w:hint="default"/>
      </w:rPr>
    </w:lvl>
    <w:lvl w:ilvl="2">
      <w:start w:val="1"/>
      <w:numFmt w:val="decimal"/>
      <w:lvlText w:val="%1.%2.%3"/>
      <w:lvlJc w:val="left"/>
      <w:pPr>
        <w:ind w:left="720" w:hanging="720"/>
      </w:pPr>
      <w:rPr>
        <w:rFonts w:asciiTheme="minorHAnsi" w:hAnsiTheme="minorHAnsi" w:cstheme="majorBidi" w:hint="default"/>
      </w:rPr>
    </w:lvl>
    <w:lvl w:ilvl="3">
      <w:start w:val="1"/>
      <w:numFmt w:val="decimal"/>
      <w:lvlText w:val="%1.%2.%3.%4"/>
      <w:lvlJc w:val="left"/>
      <w:pPr>
        <w:ind w:left="720" w:hanging="720"/>
      </w:pPr>
      <w:rPr>
        <w:rFonts w:asciiTheme="minorHAnsi" w:hAnsiTheme="minorHAnsi" w:cstheme="majorBidi" w:hint="default"/>
      </w:rPr>
    </w:lvl>
    <w:lvl w:ilvl="4">
      <w:start w:val="1"/>
      <w:numFmt w:val="decimal"/>
      <w:lvlText w:val="%1.%2.%3.%4.%5"/>
      <w:lvlJc w:val="left"/>
      <w:pPr>
        <w:ind w:left="1080" w:hanging="1080"/>
      </w:pPr>
      <w:rPr>
        <w:rFonts w:asciiTheme="minorHAnsi" w:hAnsiTheme="minorHAnsi" w:cstheme="majorBidi" w:hint="default"/>
      </w:rPr>
    </w:lvl>
    <w:lvl w:ilvl="5">
      <w:start w:val="1"/>
      <w:numFmt w:val="decimal"/>
      <w:lvlText w:val="%1.%2.%3.%4.%5.%6"/>
      <w:lvlJc w:val="left"/>
      <w:pPr>
        <w:ind w:left="1080" w:hanging="1080"/>
      </w:pPr>
      <w:rPr>
        <w:rFonts w:asciiTheme="minorHAnsi" w:hAnsiTheme="minorHAnsi" w:cstheme="majorBidi" w:hint="default"/>
      </w:rPr>
    </w:lvl>
    <w:lvl w:ilvl="6">
      <w:start w:val="1"/>
      <w:numFmt w:val="decimal"/>
      <w:lvlText w:val="%1.%2.%3.%4.%5.%6.%7"/>
      <w:lvlJc w:val="left"/>
      <w:pPr>
        <w:ind w:left="1440" w:hanging="1440"/>
      </w:pPr>
      <w:rPr>
        <w:rFonts w:asciiTheme="minorHAnsi" w:hAnsiTheme="minorHAnsi" w:cstheme="majorBidi" w:hint="default"/>
      </w:rPr>
    </w:lvl>
    <w:lvl w:ilvl="7">
      <w:start w:val="1"/>
      <w:numFmt w:val="decimal"/>
      <w:lvlText w:val="%1.%2.%3.%4.%5.%6.%7.%8"/>
      <w:lvlJc w:val="left"/>
      <w:pPr>
        <w:ind w:left="1440" w:hanging="1440"/>
      </w:pPr>
      <w:rPr>
        <w:rFonts w:asciiTheme="minorHAnsi" w:hAnsiTheme="minorHAnsi" w:cstheme="majorBidi" w:hint="default"/>
      </w:rPr>
    </w:lvl>
    <w:lvl w:ilvl="8">
      <w:start w:val="1"/>
      <w:numFmt w:val="decimal"/>
      <w:lvlText w:val="%1.%2.%3.%4.%5.%6.%7.%8.%9"/>
      <w:lvlJc w:val="left"/>
      <w:pPr>
        <w:ind w:left="1800" w:hanging="1800"/>
      </w:pPr>
      <w:rPr>
        <w:rFonts w:asciiTheme="minorHAnsi" w:hAnsiTheme="minorHAnsi" w:cstheme="majorBidi" w:hint="default"/>
      </w:rPr>
    </w:lvl>
  </w:abstractNum>
  <w:abstractNum w:abstractNumId="7" w15:restartNumberingAfterBreak="0">
    <w:nsid w:val="1D8D5CF1"/>
    <w:multiLevelType w:val="multilevel"/>
    <w:tmpl w:val="C6AA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E41D3"/>
    <w:multiLevelType w:val="hybridMultilevel"/>
    <w:tmpl w:val="2BE094FC"/>
    <w:lvl w:ilvl="0" w:tplc="F75E8AC2">
      <w:start w:val="1"/>
      <w:numFmt w:val="bullet"/>
      <w:pStyle w:val="Merkittyluettelo"/>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7BF73AA"/>
    <w:multiLevelType w:val="multilevel"/>
    <w:tmpl w:val="4ABA1866"/>
    <w:numStyleLink w:val="Otsikkonumerointi"/>
  </w:abstractNum>
  <w:abstractNum w:abstractNumId="10" w15:restartNumberingAfterBreak="0">
    <w:nsid w:val="2C8D5EF1"/>
    <w:multiLevelType w:val="multilevel"/>
    <w:tmpl w:val="0B98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51D7B"/>
    <w:multiLevelType w:val="multilevel"/>
    <w:tmpl w:val="411C2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2D3572"/>
    <w:multiLevelType w:val="multilevel"/>
    <w:tmpl w:val="020030C0"/>
    <w:styleLink w:val="Numerointi"/>
    <w:lvl w:ilvl="0">
      <w:start w:val="1"/>
      <w:numFmt w:val="decimal"/>
      <w:pStyle w:val="Numeroituluettelo"/>
      <w:lvlText w:val="%1."/>
      <w:lvlJc w:val="left"/>
      <w:pPr>
        <w:ind w:left="284" w:hanging="284"/>
      </w:pPr>
      <w:rPr>
        <w:rFonts w:hint="default"/>
      </w:rPr>
    </w:lvl>
    <w:lvl w:ilvl="1">
      <w:start w:val="1"/>
      <w:numFmt w:val="bullet"/>
      <w:lvlText w:val="–"/>
      <w:lvlJc w:val="left"/>
      <w:pPr>
        <w:ind w:left="426" w:hanging="142"/>
      </w:pPr>
      <w:rPr>
        <w:rFonts w:ascii="Microsoft Sans Serif" w:hAnsi="Microsoft Sans Serif" w:hint="default"/>
        <w:color w:val="auto"/>
      </w:rPr>
    </w:lvl>
    <w:lvl w:ilvl="2">
      <w:start w:val="1"/>
      <w:numFmt w:val="bullet"/>
      <w:lvlText w:val="–"/>
      <w:lvlJc w:val="left"/>
      <w:pPr>
        <w:ind w:left="568" w:hanging="142"/>
      </w:pPr>
      <w:rPr>
        <w:rFonts w:ascii="Microsoft Sans Serif" w:hAnsi="Microsoft Sans Serif" w:hint="default"/>
        <w:color w:val="auto"/>
      </w:rPr>
    </w:lvl>
    <w:lvl w:ilvl="3">
      <w:start w:val="1"/>
      <w:numFmt w:val="bullet"/>
      <w:lvlText w:val="–"/>
      <w:lvlJc w:val="left"/>
      <w:pPr>
        <w:ind w:left="710" w:hanging="142"/>
      </w:pPr>
      <w:rPr>
        <w:rFonts w:ascii="Microsoft Sans Serif" w:hAnsi="Microsoft Sans Serif" w:hint="default"/>
        <w:color w:val="auto"/>
      </w:rPr>
    </w:lvl>
    <w:lvl w:ilvl="4">
      <w:start w:val="1"/>
      <w:numFmt w:val="bullet"/>
      <w:lvlText w:val="–"/>
      <w:lvlJc w:val="left"/>
      <w:pPr>
        <w:ind w:left="852" w:hanging="142"/>
      </w:pPr>
      <w:rPr>
        <w:rFonts w:ascii="Microsoft Sans Serif" w:hAnsi="Microsoft Sans Serif" w:hint="default"/>
        <w:color w:val="auto"/>
      </w:rPr>
    </w:lvl>
    <w:lvl w:ilvl="5">
      <w:start w:val="1"/>
      <w:numFmt w:val="bullet"/>
      <w:lvlText w:val="–"/>
      <w:lvlJc w:val="left"/>
      <w:pPr>
        <w:ind w:left="994" w:hanging="142"/>
      </w:pPr>
      <w:rPr>
        <w:rFonts w:ascii="Microsoft Sans Serif" w:hAnsi="Microsoft Sans Serif" w:hint="default"/>
        <w:color w:val="auto"/>
      </w:rPr>
    </w:lvl>
    <w:lvl w:ilvl="6">
      <w:start w:val="1"/>
      <w:numFmt w:val="bullet"/>
      <w:lvlText w:val="–"/>
      <w:lvlJc w:val="left"/>
      <w:pPr>
        <w:ind w:left="1136" w:hanging="142"/>
      </w:pPr>
      <w:rPr>
        <w:rFonts w:ascii="Microsoft Sans Serif" w:hAnsi="Microsoft Sans Serif" w:hint="default"/>
        <w:color w:val="auto"/>
      </w:rPr>
    </w:lvl>
    <w:lvl w:ilvl="7">
      <w:start w:val="1"/>
      <w:numFmt w:val="bullet"/>
      <w:lvlText w:val="–"/>
      <w:lvlJc w:val="left"/>
      <w:pPr>
        <w:ind w:left="1278" w:hanging="142"/>
      </w:pPr>
      <w:rPr>
        <w:rFonts w:ascii="Microsoft Sans Serif" w:hAnsi="Microsoft Sans Serif" w:hint="default"/>
        <w:color w:val="auto"/>
      </w:rPr>
    </w:lvl>
    <w:lvl w:ilvl="8">
      <w:start w:val="1"/>
      <w:numFmt w:val="bullet"/>
      <w:lvlText w:val="–"/>
      <w:lvlJc w:val="left"/>
      <w:pPr>
        <w:ind w:left="1420" w:hanging="142"/>
      </w:pPr>
      <w:rPr>
        <w:rFonts w:ascii="Microsoft Sans Serif" w:hAnsi="Microsoft Sans Serif" w:hint="default"/>
        <w:color w:val="auto"/>
      </w:rPr>
    </w:lvl>
  </w:abstractNum>
  <w:abstractNum w:abstractNumId="13" w15:restartNumberingAfterBreak="0">
    <w:nsid w:val="2F255808"/>
    <w:multiLevelType w:val="multilevel"/>
    <w:tmpl w:val="C7FA78D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1D83A5B"/>
    <w:multiLevelType w:val="multilevel"/>
    <w:tmpl w:val="FBD0F230"/>
    <w:lvl w:ilvl="0">
      <w:start w:val="3"/>
      <w:numFmt w:val="decimal"/>
      <w:lvlText w:val="%1"/>
      <w:lvlJc w:val="left"/>
      <w:pPr>
        <w:ind w:left="450" w:hanging="450"/>
      </w:pPr>
      <w:rPr>
        <w:rFonts w:asciiTheme="minorHAnsi" w:hAnsiTheme="minorHAnsi" w:cstheme="majorBidi" w:hint="default"/>
      </w:rPr>
    </w:lvl>
    <w:lvl w:ilvl="1">
      <w:start w:val="1"/>
      <w:numFmt w:val="decimal"/>
      <w:lvlText w:val="%1.%2"/>
      <w:lvlJc w:val="left"/>
      <w:pPr>
        <w:ind w:left="450" w:hanging="450"/>
      </w:pPr>
      <w:rPr>
        <w:rFonts w:asciiTheme="minorHAnsi" w:hAnsiTheme="minorHAnsi" w:cstheme="majorBidi" w:hint="default"/>
      </w:rPr>
    </w:lvl>
    <w:lvl w:ilvl="2">
      <w:start w:val="1"/>
      <w:numFmt w:val="decimal"/>
      <w:lvlText w:val="%1.%2.%3"/>
      <w:lvlJc w:val="left"/>
      <w:pPr>
        <w:ind w:left="720" w:hanging="720"/>
      </w:pPr>
      <w:rPr>
        <w:rFonts w:asciiTheme="minorHAnsi" w:hAnsiTheme="minorHAnsi" w:cstheme="majorBidi" w:hint="default"/>
      </w:rPr>
    </w:lvl>
    <w:lvl w:ilvl="3">
      <w:start w:val="1"/>
      <w:numFmt w:val="decimal"/>
      <w:lvlText w:val="%1.%2.%3.%4"/>
      <w:lvlJc w:val="left"/>
      <w:pPr>
        <w:ind w:left="720" w:hanging="720"/>
      </w:pPr>
      <w:rPr>
        <w:rFonts w:asciiTheme="minorHAnsi" w:hAnsiTheme="minorHAnsi" w:cstheme="majorBidi" w:hint="default"/>
      </w:rPr>
    </w:lvl>
    <w:lvl w:ilvl="4">
      <w:start w:val="1"/>
      <w:numFmt w:val="decimal"/>
      <w:lvlText w:val="%1.%2.%3.%4.%5"/>
      <w:lvlJc w:val="left"/>
      <w:pPr>
        <w:ind w:left="1080" w:hanging="1080"/>
      </w:pPr>
      <w:rPr>
        <w:rFonts w:asciiTheme="minorHAnsi" w:hAnsiTheme="minorHAnsi" w:cstheme="majorBidi" w:hint="default"/>
      </w:rPr>
    </w:lvl>
    <w:lvl w:ilvl="5">
      <w:start w:val="1"/>
      <w:numFmt w:val="decimal"/>
      <w:lvlText w:val="%1.%2.%3.%4.%5.%6"/>
      <w:lvlJc w:val="left"/>
      <w:pPr>
        <w:ind w:left="1080" w:hanging="1080"/>
      </w:pPr>
      <w:rPr>
        <w:rFonts w:asciiTheme="minorHAnsi" w:hAnsiTheme="minorHAnsi" w:cstheme="majorBidi" w:hint="default"/>
      </w:rPr>
    </w:lvl>
    <w:lvl w:ilvl="6">
      <w:start w:val="1"/>
      <w:numFmt w:val="decimal"/>
      <w:lvlText w:val="%1.%2.%3.%4.%5.%6.%7"/>
      <w:lvlJc w:val="left"/>
      <w:pPr>
        <w:ind w:left="1440" w:hanging="1440"/>
      </w:pPr>
      <w:rPr>
        <w:rFonts w:asciiTheme="minorHAnsi" w:hAnsiTheme="minorHAnsi" w:cstheme="majorBidi" w:hint="default"/>
      </w:rPr>
    </w:lvl>
    <w:lvl w:ilvl="7">
      <w:start w:val="1"/>
      <w:numFmt w:val="decimal"/>
      <w:lvlText w:val="%1.%2.%3.%4.%5.%6.%7.%8"/>
      <w:lvlJc w:val="left"/>
      <w:pPr>
        <w:ind w:left="1440" w:hanging="1440"/>
      </w:pPr>
      <w:rPr>
        <w:rFonts w:asciiTheme="minorHAnsi" w:hAnsiTheme="minorHAnsi" w:cstheme="majorBidi" w:hint="default"/>
      </w:rPr>
    </w:lvl>
    <w:lvl w:ilvl="8">
      <w:start w:val="1"/>
      <w:numFmt w:val="decimal"/>
      <w:lvlText w:val="%1.%2.%3.%4.%5.%6.%7.%8.%9"/>
      <w:lvlJc w:val="left"/>
      <w:pPr>
        <w:ind w:left="1800" w:hanging="1800"/>
      </w:pPr>
      <w:rPr>
        <w:rFonts w:asciiTheme="minorHAnsi" w:hAnsiTheme="minorHAnsi" w:cstheme="majorBidi" w:hint="default"/>
      </w:rPr>
    </w:lvl>
  </w:abstractNum>
  <w:abstractNum w:abstractNumId="15" w15:restartNumberingAfterBreak="0">
    <w:nsid w:val="45383F90"/>
    <w:multiLevelType w:val="multilevel"/>
    <w:tmpl w:val="5D86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C61B3"/>
    <w:multiLevelType w:val="multilevel"/>
    <w:tmpl w:val="B484A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EE5942"/>
    <w:multiLevelType w:val="multilevel"/>
    <w:tmpl w:val="4ABA1866"/>
    <w:styleLink w:val="Otsikkonumerointi"/>
    <w:lvl w:ilvl="0">
      <w:start w:val="1"/>
      <w:numFmt w:val="decimal"/>
      <w:pStyle w:val="Otsikko1"/>
      <w:suff w:val="space"/>
      <w:lvlText w:val="%1"/>
      <w:lvlJc w:val="left"/>
      <w:pPr>
        <w:ind w:left="567" w:hanging="567"/>
      </w:pPr>
      <w:rPr>
        <w:rFonts w:hint="default"/>
      </w:rPr>
    </w:lvl>
    <w:lvl w:ilvl="1">
      <w:start w:val="1"/>
      <w:numFmt w:val="decimal"/>
      <w:pStyle w:val="Otsikko2"/>
      <w:suff w:val="space"/>
      <w:lvlText w:val="%1.%2"/>
      <w:lvlJc w:val="left"/>
      <w:pPr>
        <w:ind w:left="709" w:hanging="709"/>
      </w:pPr>
      <w:rPr>
        <w:rFonts w:hint="default"/>
      </w:rPr>
    </w:lvl>
    <w:lvl w:ilvl="2">
      <w:start w:val="1"/>
      <w:numFmt w:val="decimal"/>
      <w:pStyle w:val="Otsikko3"/>
      <w:suff w:val="space"/>
      <w:lvlText w:val="%1.%2.%3"/>
      <w:lvlJc w:val="left"/>
      <w:pPr>
        <w:ind w:left="992" w:hanging="992"/>
      </w:pPr>
      <w:rPr>
        <w:rFonts w:hint="default"/>
      </w:rPr>
    </w:lvl>
    <w:lvl w:ilvl="3">
      <w:start w:val="1"/>
      <w:numFmt w:val="decimal"/>
      <w:pStyle w:val="Otsikko4"/>
      <w:suff w:val="space"/>
      <w:lvlText w:val="%1.%2.%3.%4"/>
      <w:lvlJc w:val="left"/>
      <w:pPr>
        <w:ind w:left="1276" w:hanging="1276"/>
      </w:pPr>
      <w:rPr>
        <w:rFonts w:hint="default"/>
      </w:rPr>
    </w:lvl>
    <w:lvl w:ilvl="4">
      <w:start w:val="1"/>
      <w:numFmt w:val="decimal"/>
      <w:pStyle w:val="Otsikko5"/>
      <w:suff w:val="space"/>
      <w:lvlText w:val="%1.%2.%3.%4.%5"/>
      <w:lvlJc w:val="left"/>
      <w:pPr>
        <w:ind w:left="1559" w:hanging="1559"/>
      </w:pPr>
      <w:rPr>
        <w:rFonts w:hint="default"/>
      </w:rPr>
    </w:lvl>
    <w:lvl w:ilvl="5">
      <w:start w:val="1"/>
      <w:numFmt w:val="decimal"/>
      <w:pStyle w:val="Otsikko6"/>
      <w:suff w:val="space"/>
      <w:lvlText w:val="%1.%2.%3.%4.%5.%6"/>
      <w:lvlJc w:val="left"/>
      <w:pPr>
        <w:ind w:left="1843" w:hanging="1843"/>
      </w:pPr>
      <w:rPr>
        <w:rFonts w:hint="default"/>
      </w:rPr>
    </w:lvl>
    <w:lvl w:ilvl="6">
      <w:start w:val="1"/>
      <w:numFmt w:val="decimal"/>
      <w:pStyle w:val="Otsikko7"/>
      <w:suff w:val="space"/>
      <w:lvlText w:val="%1.%2.%3.%4.%5.%6.%7"/>
      <w:lvlJc w:val="left"/>
      <w:pPr>
        <w:ind w:left="2126" w:hanging="2126"/>
      </w:pPr>
      <w:rPr>
        <w:rFonts w:hint="default"/>
      </w:rPr>
    </w:lvl>
    <w:lvl w:ilvl="7">
      <w:start w:val="1"/>
      <w:numFmt w:val="decimal"/>
      <w:pStyle w:val="Otsikko8"/>
      <w:suff w:val="space"/>
      <w:lvlText w:val="%1.%2.%3.%4.%5.%6.%7.%8"/>
      <w:lvlJc w:val="left"/>
      <w:pPr>
        <w:ind w:left="2410" w:hanging="2410"/>
      </w:pPr>
      <w:rPr>
        <w:rFonts w:hint="default"/>
      </w:rPr>
    </w:lvl>
    <w:lvl w:ilvl="8">
      <w:start w:val="1"/>
      <w:numFmt w:val="decimal"/>
      <w:pStyle w:val="Otsikko9"/>
      <w:suff w:val="space"/>
      <w:lvlText w:val="%1.%2.%3.%4.%5.%6.%7.%8.%9"/>
      <w:lvlJc w:val="left"/>
      <w:pPr>
        <w:ind w:left="2693" w:hanging="2693"/>
      </w:pPr>
      <w:rPr>
        <w:rFonts w:hint="default"/>
      </w:rPr>
    </w:lvl>
  </w:abstractNum>
  <w:abstractNum w:abstractNumId="18" w15:restartNumberingAfterBreak="0">
    <w:nsid w:val="5B981DD5"/>
    <w:multiLevelType w:val="multilevel"/>
    <w:tmpl w:val="650C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E1238"/>
    <w:multiLevelType w:val="multilevel"/>
    <w:tmpl w:val="37CC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90412D"/>
    <w:multiLevelType w:val="multilevel"/>
    <w:tmpl w:val="2D56C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582CD5"/>
    <w:multiLevelType w:val="multilevel"/>
    <w:tmpl w:val="6350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173689"/>
    <w:multiLevelType w:val="multilevel"/>
    <w:tmpl w:val="D734A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FE7D68"/>
    <w:multiLevelType w:val="multilevel"/>
    <w:tmpl w:val="C18C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CB460F"/>
    <w:multiLevelType w:val="multilevel"/>
    <w:tmpl w:val="EE28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237F17"/>
    <w:multiLevelType w:val="multilevel"/>
    <w:tmpl w:val="EA86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7"/>
  </w:num>
  <w:num w:numId="4">
    <w:abstractNumId w:val="9"/>
  </w:num>
  <w:num w:numId="5">
    <w:abstractNumId w:val="4"/>
  </w:num>
  <w:num w:numId="6">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16"/>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8">
    <w:abstractNumId w:val="2"/>
  </w:num>
  <w:num w:numId="9">
    <w:abstractNumId w:val="7"/>
  </w:num>
  <w:num w:numId="10">
    <w:abstractNumId w:val="18"/>
  </w:num>
  <w:num w:numId="11">
    <w:abstractNumId w:val="15"/>
  </w:num>
  <w:num w:numId="12">
    <w:abstractNumId w:val="19"/>
  </w:num>
  <w:num w:numId="13">
    <w:abstractNumId w:val="23"/>
  </w:num>
  <w:num w:numId="14">
    <w:abstractNumId w:val="24"/>
  </w:num>
  <w:num w:numId="15">
    <w:abstractNumId w:val="1"/>
  </w:num>
  <w:num w:numId="16">
    <w:abstractNumId w:val="21"/>
  </w:num>
  <w:num w:numId="17">
    <w:abstractNumId w:val="3"/>
  </w:num>
  <w:num w:numId="18">
    <w:abstractNumId w:val="22"/>
  </w:num>
  <w:num w:numId="19">
    <w:abstractNumId w:val="25"/>
  </w:num>
  <w:num w:numId="20">
    <w:abstractNumId w:val="11"/>
  </w:num>
  <w:num w:numId="21">
    <w:abstractNumId w:val="20"/>
  </w:num>
  <w:num w:numId="22">
    <w:abstractNumId w:val="10"/>
  </w:num>
  <w:num w:numId="23">
    <w:abstractNumId w:val="8"/>
  </w:num>
  <w:num w:numId="24">
    <w:abstractNumId w:val="9"/>
  </w:num>
  <w:num w:numId="25">
    <w:abstractNumId w:val="9"/>
  </w:num>
  <w:num w:numId="26">
    <w:abstractNumId w:val="9"/>
  </w:num>
  <w:num w:numId="27">
    <w:abstractNumId w:val="9"/>
  </w:num>
  <w:num w:numId="28">
    <w:abstractNumId w:val="9"/>
  </w:num>
  <w:num w:numId="29">
    <w:abstractNumId w:val="6"/>
  </w:num>
  <w:num w:numId="30">
    <w:abstractNumId w:val="8"/>
  </w:num>
  <w:num w:numId="31">
    <w:abstractNumId w:val="8"/>
  </w:num>
  <w:num w:numId="32">
    <w:abstractNumId w:val="8"/>
  </w:num>
  <w:num w:numId="33">
    <w:abstractNumId w:val="8"/>
  </w:num>
  <w:num w:numId="34">
    <w:abstractNumId w:val="0"/>
  </w:num>
  <w:num w:numId="35">
    <w:abstractNumId w:val="14"/>
  </w:num>
  <w:num w:numId="36">
    <w:abstractNumId w:val="9"/>
  </w:num>
  <w:num w:numId="37">
    <w:abstractNumId w:val="8"/>
  </w:num>
  <w:num w:numId="38">
    <w:abstractNumId w:val="13"/>
  </w:num>
  <w:num w:numId="39">
    <w:abstractNumId w:val="8"/>
  </w:num>
  <w:num w:numId="40">
    <w:abstractNumId w:val="8"/>
  </w:num>
  <w:num w:numId="41">
    <w:abstractNumId w:val="9"/>
  </w:num>
  <w:num w:numId="42">
    <w:abstractNumId w:val="9"/>
  </w:num>
  <w:num w:numId="43">
    <w:abstractNumId w:val="9"/>
  </w:num>
  <w:num w:numId="44">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1304"/>
  <w:autoHyphenation/>
  <w:hyphenationZone w:val="425"/>
  <w:drawingGridHorizontalSpacing w:val="100"/>
  <w:displayHorizontalDrawingGridEvery w:val="2"/>
  <w:characterSpacingControl w:val="doNotCompress"/>
  <w:hdrShapeDefaults>
    <o:shapedefaults v:ext="edit" spidmax="6145">
      <o:colormru v:ext="edit" colors="#ffebb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EEA"/>
    <w:rsid w:val="00005234"/>
    <w:rsid w:val="00005DB4"/>
    <w:rsid w:val="00007717"/>
    <w:rsid w:val="00016856"/>
    <w:rsid w:val="00020F9D"/>
    <w:rsid w:val="0002371A"/>
    <w:rsid w:val="00030DFA"/>
    <w:rsid w:val="00044BDB"/>
    <w:rsid w:val="00052D5B"/>
    <w:rsid w:val="0005536F"/>
    <w:rsid w:val="0005555F"/>
    <w:rsid w:val="00057716"/>
    <w:rsid w:val="0006638C"/>
    <w:rsid w:val="000708A8"/>
    <w:rsid w:val="00071268"/>
    <w:rsid w:val="00071331"/>
    <w:rsid w:val="00073D15"/>
    <w:rsid w:val="00073FDE"/>
    <w:rsid w:val="00080160"/>
    <w:rsid w:val="00097736"/>
    <w:rsid w:val="000A1FA3"/>
    <w:rsid w:val="000A34E7"/>
    <w:rsid w:val="000B030D"/>
    <w:rsid w:val="000B2DF5"/>
    <w:rsid w:val="000B55F1"/>
    <w:rsid w:val="000C522A"/>
    <w:rsid w:val="000C54E0"/>
    <w:rsid w:val="000C65C6"/>
    <w:rsid w:val="000C7369"/>
    <w:rsid w:val="000D7D98"/>
    <w:rsid w:val="000E216E"/>
    <w:rsid w:val="000E5848"/>
    <w:rsid w:val="000F3DCA"/>
    <w:rsid w:val="00100094"/>
    <w:rsid w:val="00100648"/>
    <w:rsid w:val="00115F0A"/>
    <w:rsid w:val="00134158"/>
    <w:rsid w:val="00140ED2"/>
    <w:rsid w:val="00160970"/>
    <w:rsid w:val="001615A5"/>
    <w:rsid w:val="001629A2"/>
    <w:rsid w:val="00163A96"/>
    <w:rsid w:val="001661A9"/>
    <w:rsid w:val="001733A6"/>
    <w:rsid w:val="001910C9"/>
    <w:rsid w:val="001938A1"/>
    <w:rsid w:val="001A27D9"/>
    <w:rsid w:val="001A2F4F"/>
    <w:rsid w:val="001A3DB9"/>
    <w:rsid w:val="001A5ACF"/>
    <w:rsid w:val="001B188E"/>
    <w:rsid w:val="001B3547"/>
    <w:rsid w:val="001B4910"/>
    <w:rsid w:val="001B6402"/>
    <w:rsid w:val="001B71C8"/>
    <w:rsid w:val="001B7F98"/>
    <w:rsid w:val="001D4BDD"/>
    <w:rsid w:val="001D624B"/>
    <w:rsid w:val="001D66A2"/>
    <w:rsid w:val="001E3122"/>
    <w:rsid w:val="001E41CA"/>
    <w:rsid w:val="001F6039"/>
    <w:rsid w:val="001F606C"/>
    <w:rsid w:val="002045A3"/>
    <w:rsid w:val="00210162"/>
    <w:rsid w:val="00216675"/>
    <w:rsid w:val="00216DF8"/>
    <w:rsid w:val="002206E6"/>
    <w:rsid w:val="00221A0C"/>
    <w:rsid w:val="00222572"/>
    <w:rsid w:val="002267C7"/>
    <w:rsid w:val="00233AEC"/>
    <w:rsid w:val="00246A76"/>
    <w:rsid w:val="00250B7B"/>
    <w:rsid w:val="00256359"/>
    <w:rsid w:val="00256AFB"/>
    <w:rsid w:val="00263A02"/>
    <w:rsid w:val="00267CEB"/>
    <w:rsid w:val="0028341B"/>
    <w:rsid w:val="00285978"/>
    <w:rsid w:val="00290563"/>
    <w:rsid w:val="00294CE1"/>
    <w:rsid w:val="002A3141"/>
    <w:rsid w:val="002A3614"/>
    <w:rsid w:val="002C2A5C"/>
    <w:rsid w:val="002E498E"/>
    <w:rsid w:val="002E7560"/>
    <w:rsid w:val="002F44AB"/>
    <w:rsid w:val="003011AE"/>
    <w:rsid w:val="00302863"/>
    <w:rsid w:val="00314079"/>
    <w:rsid w:val="00333D30"/>
    <w:rsid w:val="00343C1A"/>
    <w:rsid w:val="00367A05"/>
    <w:rsid w:val="00381593"/>
    <w:rsid w:val="0039462D"/>
    <w:rsid w:val="00394742"/>
    <w:rsid w:val="003A0370"/>
    <w:rsid w:val="003A2560"/>
    <w:rsid w:val="003A2CAA"/>
    <w:rsid w:val="003A5B47"/>
    <w:rsid w:val="003C1B42"/>
    <w:rsid w:val="003D3850"/>
    <w:rsid w:val="003E7139"/>
    <w:rsid w:val="003F4AB4"/>
    <w:rsid w:val="004062DE"/>
    <w:rsid w:val="00411D28"/>
    <w:rsid w:val="00416BD8"/>
    <w:rsid w:val="004305AB"/>
    <w:rsid w:val="00431B44"/>
    <w:rsid w:val="00431E65"/>
    <w:rsid w:val="004326CA"/>
    <w:rsid w:val="00437E91"/>
    <w:rsid w:val="00441D04"/>
    <w:rsid w:val="00446D25"/>
    <w:rsid w:val="00453D4D"/>
    <w:rsid w:val="00457D49"/>
    <w:rsid w:val="00457FAC"/>
    <w:rsid w:val="00474AA7"/>
    <w:rsid w:val="004765A8"/>
    <w:rsid w:val="00480E9C"/>
    <w:rsid w:val="00490C1B"/>
    <w:rsid w:val="00491ABD"/>
    <w:rsid w:val="00493158"/>
    <w:rsid w:val="004949D0"/>
    <w:rsid w:val="00495741"/>
    <w:rsid w:val="0049764D"/>
    <w:rsid w:val="004B327E"/>
    <w:rsid w:val="004B42FD"/>
    <w:rsid w:val="004B6020"/>
    <w:rsid w:val="004C0BBA"/>
    <w:rsid w:val="004C2261"/>
    <w:rsid w:val="004C369D"/>
    <w:rsid w:val="004C67C5"/>
    <w:rsid w:val="004F0901"/>
    <w:rsid w:val="004F36CC"/>
    <w:rsid w:val="004F49E2"/>
    <w:rsid w:val="00510B4B"/>
    <w:rsid w:val="0051501B"/>
    <w:rsid w:val="00521F0E"/>
    <w:rsid w:val="00530B9F"/>
    <w:rsid w:val="005335E6"/>
    <w:rsid w:val="0053691A"/>
    <w:rsid w:val="00540913"/>
    <w:rsid w:val="00540C20"/>
    <w:rsid w:val="00546CBB"/>
    <w:rsid w:val="00567607"/>
    <w:rsid w:val="005760C9"/>
    <w:rsid w:val="0057748B"/>
    <w:rsid w:val="00582AE0"/>
    <w:rsid w:val="00586CAA"/>
    <w:rsid w:val="0059046D"/>
    <w:rsid w:val="005A106E"/>
    <w:rsid w:val="005B4E48"/>
    <w:rsid w:val="005C1017"/>
    <w:rsid w:val="005C1CE6"/>
    <w:rsid w:val="005C6E34"/>
    <w:rsid w:val="005D0208"/>
    <w:rsid w:val="005E79CA"/>
    <w:rsid w:val="005E7A40"/>
    <w:rsid w:val="00602E40"/>
    <w:rsid w:val="00602FC4"/>
    <w:rsid w:val="006033AB"/>
    <w:rsid w:val="00630557"/>
    <w:rsid w:val="00630D01"/>
    <w:rsid w:val="00646A12"/>
    <w:rsid w:val="0065109E"/>
    <w:rsid w:val="0065761C"/>
    <w:rsid w:val="00670870"/>
    <w:rsid w:val="00674408"/>
    <w:rsid w:val="00674FCA"/>
    <w:rsid w:val="0068663B"/>
    <w:rsid w:val="00686942"/>
    <w:rsid w:val="00686F65"/>
    <w:rsid w:val="006A4FB1"/>
    <w:rsid w:val="006A5672"/>
    <w:rsid w:val="006B1699"/>
    <w:rsid w:val="006B2E2C"/>
    <w:rsid w:val="006C3D66"/>
    <w:rsid w:val="006D3B2E"/>
    <w:rsid w:val="006F1519"/>
    <w:rsid w:val="006F4CC9"/>
    <w:rsid w:val="00715244"/>
    <w:rsid w:val="00717207"/>
    <w:rsid w:val="00721AE4"/>
    <w:rsid w:val="007233E6"/>
    <w:rsid w:val="00724EEA"/>
    <w:rsid w:val="00726953"/>
    <w:rsid w:val="00730BF3"/>
    <w:rsid w:val="00730C44"/>
    <w:rsid w:val="00742731"/>
    <w:rsid w:val="00744987"/>
    <w:rsid w:val="007479C7"/>
    <w:rsid w:val="00755DD9"/>
    <w:rsid w:val="00760CED"/>
    <w:rsid w:val="00761F2B"/>
    <w:rsid w:val="00762418"/>
    <w:rsid w:val="00764697"/>
    <w:rsid w:val="00764DC8"/>
    <w:rsid w:val="00767E98"/>
    <w:rsid w:val="0077304E"/>
    <w:rsid w:val="00777F04"/>
    <w:rsid w:val="00777FCA"/>
    <w:rsid w:val="00785596"/>
    <w:rsid w:val="00791669"/>
    <w:rsid w:val="0079347D"/>
    <w:rsid w:val="007C153A"/>
    <w:rsid w:val="007C41F4"/>
    <w:rsid w:val="007D00BA"/>
    <w:rsid w:val="007D2041"/>
    <w:rsid w:val="007D31A5"/>
    <w:rsid w:val="007E2B10"/>
    <w:rsid w:val="007E64C6"/>
    <w:rsid w:val="007F50DA"/>
    <w:rsid w:val="007F5107"/>
    <w:rsid w:val="007F7173"/>
    <w:rsid w:val="00801486"/>
    <w:rsid w:val="00806EE1"/>
    <w:rsid w:val="008310FD"/>
    <w:rsid w:val="00843E6F"/>
    <w:rsid w:val="008478EE"/>
    <w:rsid w:val="0085687D"/>
    <w:rsid w:val="00861E68"/>
    <w:rsid w:val="00864630"/>
    <w:rsid w:val="00866B4D"/>
    <w:rsid w:val="00873D27"/>
    <w:rsid w:val="00873ED5"/>
    <w:rsid w:val="00874B67"/>
    <w:rsid w:val="00875874"/>
    <w:rsid w:val="00882ACE"/>
    <w:rsid w:val="00887DB3"/>
    <w:rsid w:val="00895970"/>
    <w:rsid w:val="008A2046"/>
    <w:rsid w:val="008A2D11"/>
    <w:rsid w:val="008B0D30"/>
    <w:rsid w:val="008B3E91"/>
    <w:rsid w:val="008C1959"/>
    <w:rsid w:val="008C2CB3"/>
    <w:rsid w:val="008C40A8"/>
    <w:rsid w:val="008C4AE6"/>
    <w:rsid w:val="008C570B"/>
    <w:rsid w:val="008C714C"/>
    <w:rsid w:val="008D4CD7"/>
    <w:rsid w:val="008E1DD0"/>
    <w:rsid w:val="008E3D03"/>
    <w:rsid w:val="008F1544"/>
    <w:rsid w:val="008F531D"/>
    <w:rsid w:val="008F5DF5"/>
    <w:rsid w:val="009036BE"/>
    <w:rsid w:val="00903978"/>
    <w:rsid w:val="00912ACB"/>
    <w:rsid w:val="009265C1"/>
    <w:rsid w:val="00926835"/>
    <w:rsid w:val="0093295C"/>
    <w:rsid w:val="00935CD4"/>
    <w:rsid w:val="009364D9"/>
    <w:rsid w:val="00937489"/>
    <w:rsid w:val="00944F67"/>
    <w:rsid w:val="00946786"/>
    <w:rsid w:val="00950E9E"/>
    <w:rsid w:val="00962098"/>
    <w:rsid w:val="00965E55"/>
    <w:rsid w:val="00974BFA"/>
    <w:rsid w:val="00986884"/>
    <w:rsid w:val="00990B5E"/>
    <w:rsid w:val="009924CC"/>
    <w:rsid w:val="009941F5"/>
    <w:rsid w:val="009A51BF"/>
    <w:rsid w:val="009B6DD9"/>
    <w:rsid w:val="009B7CAC"/>
    <w:rsid w:val="009C1547"/>
    <w:rsid w:val="009C16E1"/>
    <w:rsid w:val="009C2944"/>
    <w:rsid w:val="009C6973"/>
    <w:rsid w:val="009E22E6"/>
    <w:rsid w:val="009E594A"/>
    <w:rsid w:val="009F7A23"/>
    <w:rsid w:val="00A1591D"/>
    <w:rsid w:val="00A2009F"/>
    <w:rsid w:val="00A32626"/>
    <w:rsid w:val="00A43FB4"/>
    <w:rsid w:val="00A60E67"/>
    <w:rsid w:val="00A6670B"/>
    <w:rsid w:val="00A70171"/>
    <w:rsid w:val="00A71CC9"/>
    <w:rsid w:val="00A748EB"/>
    <w:rsid w:val="00A83F63"/>
    <w:rsid w:val="00A95F50"/>
    <w:rsid w:val="00AA5F2E"/>
    <w:rsid w:val="00AB145A"/>
    <w:rsid w:val="00AB358D"/>
    <w:rsid w:val="00AC0192"/>
    <w:rsid w:val="00AC1340"/>
    <w:rsid w:val="00AC2851"/>
    <w:rsid w:val="00AC2F04"/>
    <w:rsid w:val="00AC7DA0"/>
    <w:rsid w:val="00AE4027"/>
    <w:rsid w:val="00AE436C"/>
    <w:rsid w:val="00AF3065"/>
    <w:rsid w:val="00AF7B66"/>
    <w:rsid w:val="00B027A7"/>
    <w:rsid w:val="00B04AA8"/>
    <w:rsid w:val="00B05CE2"/>
    <w:rsid w:val="00B1084F"/>
    <w:rsid w:val="00B14B0B"/>
    <w:rsid w:val="00B15FB7"/>
    <w:rsid w:val="00B215AD"/>
    <w:rsid w:val="00B23740"/>
    <w:rsid w:val="00B23D69"/>
    <w:rsid w:val="00B24074"/>
    <w:rsid w:val="00B26C21"/>
    <w:rsid w:val="00B30E9A"/>
    <w:rsid w:val="00B334FB"/>
    <w:rsid w:val="00B3456D"/>
    <w:rsid w:val="00B34977"/>
    <w:rsid w:val="00B44D83"/>
    <w:rsid w:val="00B714E6"/>
    <w:rsid w:val="00B7254A"/>
    <w:rsid w:val="00B76B1D"/>
    <w:rsid w:val="00B812B7"/>
    <w:rsid w:val="00B82FA5"/>
    <w:rsid w:val="00B85A4C"/>
    <w:rsid w:val="00B93D9D"/>
    <w:rsid w:val="00BA02D6"/>
    <w:rsid w:val="00BA1E54"/>
    <w:rsid w:val="00BB1D2D"/>
    <w:rsid w:val="00BC029F"/>
    <w:rsid w:val="00BD386C"/>
    <w:rsid w:val="00BD6D82"/>
    <w:rsid w:val="00BE0966"/>
    <w:rsid w:val="00BE1497"/>
    <w:rsid w:val="00BF063F"/>
    <w:rsid w:val="00BF2C52"/>
    <w:rsid w:val="00BF7710"/>
    <w:rsid w:val="00BF77D3"/>
    <w:rsid w:val="00C2094F"/>
    <w:rsid w:val="00C27055"/>
    <w:rsid w:val="00C270E0"/>
    <w:rsid w:val="00C31969"/>
    <w:rsid w:val="00C3627D"/>
    <w:rsid w:val="00C40152"/>
    <w:rsid w:val="00C41325"/>
    <w:rsid w:val="00C41F37"/>
    <w:rsid w:val="00C449CE"/>
    <w:rsid w:val="00C460C0"/>
    <w:rsid w:val="00C47E89"/>
    <w:rsid w:val="00C51060"/>
    <w:rsid w:val="00C60D25"/>
    <w:rsid w:val="00C64400"/>
    <w:rsid w:val="00C72FAF"/>
    <w:rsid w:val="00C75502"/>
    <w:rsid w:val="00C84E0D"/>
    <w:rsid w:val="00C95A89"/>
    <w:rsid w:val="00C97B08"/>
    <w:rsid w:val="00CA12FE"/>
    <w:rsid w:val="00CA2C64"/>
    <w:rsid w:val="00CA3D56"/>
    <w:rsid w:val="00CB03A0"/>
    <w:rsid w:val="00CB12B6"/>
    <w:rsid w:val="00CD4FDE"/>
    <w:rsid w:val="00CE0550"/>
    <w:rsid w:val="00CE08DA"/>
    <w:rsid w:val="00CF3B35"/>
    <w:rsid w:val="00CF5307"/>
    <w:rsid w:val="00D02177"/>
    <w:rsid w:val="00D10A5E"/>
    <w:rsid w:val="00D20156"/>
    <w:rsid w:val="00D32338"/>
    <w:rsid w:val="00D328EE"/>
    <w:rsid w:val="00D36FB6"/>
    <w:rsid w:val="00D50C56"/>
    <w:rsid w:val="00D5230B"/>
    <w:rsid w:val="00D62A49"/>
    <w:rsid w:val="00D63EA7"/>
    <w:rsid w:val="00D66116"/>
    <w:rsid w:val="00D669A1"/>
    <w:rsid w:val="00D94852"/>
    <w:rsid w:val="00D956DB"/>
    <w:rsid w:val="00D96D17"/>
    <w:rsid w:val="00DB035D"/>
    <w:rsid w:val="00DB0D00"/>
    <w:rsid w:val="00DB16DA"/>
    <w:rsid w:val="00DB25DC"/>
    <w:rsid w:val="00DB48F5"/>
    <w:rsid w:val="00DB4D81"/>
    <w:rsid w:val="00DC1369"/>
    <w:rsid w:val="00DC1876"/>
    <w:rsid w:val="00DC5482"/>
    <w:rsid w:val="00DD21DF"/>
    <w:rsid w:val="00DE62E7"/>
    <w:rsid w:val="00DF1711"/>
    <w:rsid w:val="00DF1A82"/>
    <w:rsid w:val="00E0536D"/>
    <w:rsid w:val="00E06A01"/>
    <w:rsid w:val="00E2486D"/>
    <w:rsid w:val="00E40A17"/>
    <w:rsid w:val="00E5663B"/>
    <w:rsid w:val="00E578F4"/>
    <w:rsid w:val="00E6136C"/>
    <w:rsid w:val="00E61927"/>
    <w:rsid w:val="00E63785"/>
    <w:rsid w:val="00E73587"/>
    <w:rsid w:val="00E83E38"/>
    <w:rsid w:val="00E90F42"/>
    <w:rsid w:val="00E97B82"/>
    <w:rsid w:val="00EC26DB"/>
    <w:rsid w:val="00ED0440"/>
    <w:rsid w:val="00ED3117"/>
    <w:rsid w:val="00ED3D47"/>
    <w:rsid w:val="00ED4764"/>
    <w:rsid w:val="00ED6CF3"/>
    <w:rsid w:val="00ED7AD2"/>
    <w:rsid w:val="00EE2550"/>
    <w:rsid w:val="00EE4094"/>
    <w:rsid w:val="00EF1A79"/>
    <w:rsid w:val="00EF5F19"/>
    <w:rsid w:val="00F01503"/>
    <w:rsid w:val="00F02101"/>
    <w:rsid w:val="00F04997"/>
    <w:rsid w:val="00F07A89"/>
    <w:rsid w:val="00F136BC"/>
    <w:rsid w:val="00F1782C"/>
    <w:rsid w:val="00F22752"/>
    <w:rsid w:val="00F334A4"/>
    <w:rsid w:val="00F33BC2"/>
    <w:rsid w:val="00F417C2"/>
    <w:rsid w:val="00F45BA9"/>
    <w:rsid w:val="00F5099E"/>
    <w:rsid w:val="00F60E2E"/>
    <w:rsid w:val="00F77543"/>
    <w:rsid w:val="00F802A7"/>
    <w:rsid w:val="00F840C3"/>
    <w:rsid w:val="00F9655B"/>
    <w:rsid w:val="00FA3189"/>
    <w:rsid w:val="00FB1918"/>
    <w:rsid w:val="00FB201A"/>
    <w:rsid w:val="00FB2754"/>
    <w:rsid w:val="00FB4A47"/>
    <w:rsid w:val="00FC3290"/>
    <w:rsid w:val="00FC5594"/>
    <w:rsid w:val="00FD09A1"/>
    <w:rsid w:val="00FD2920"/>
    <w:rsid w:val="00FD668B"/>
    <w:rsid w:val="00FE2E8D"/>
    <w:rsid w:val="00FE3A26"/>
    <w:rsid w:val="00FE6577"/>
    <w:rsid w:val="00FF176A"/>
    <w:rsid w:val="00FF550E"/>
  </w:rsids>
  <m:mathPr>
    <m:mathFont m:val="Cambria Math"/>
    <m:brkBin m:val="before"/>
    <m:brkBinSub m:val="--"/>
    <m:smallFrac/>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febb3"/>
    </o:shapedefaults>
    <o:shapelayout v:ext="edit">
      <o:idmap v:ext="edit" data="1"/>
    </o:shapelayout>
  </w:shapeDefaults>
  <w:decimalSymbol w:val=","/>
  <w:listSeparator w:val=";"/>
  <w14:docId w14:val="2816665B"/>
  <w15:docId w15:val="{9A8ADB94-52D0-483B-B86F-EC43312F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iPriority="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D4FDE"/>
    <w:pPr>
      <w:spacing w:line="288" w:lineRule="auto"/>
    </w:pPr>
  </w:style>
  <w:style w:type="paragraph" w:styleId="Otsikko1">
    <w:name w:val="heading 1"/>
    <w:basedOn w:val="Normaali"/>
    <w:next w:val="Leipteksti"/>
    <w:link w:val="Otsikko1Char"/>
    <w:uiPriority w:val="9"/>
    <w:qFormat/>
    <w:rsid w:val="00CA3D56"/>
    <w:pPr>
      <w:keepNext/>
      <w:keepLines/>
      <w:pageBreakBefore/>
      <w:numPr>
        <w:numId w:val="4"/>
      </w:numPr>
      <w:suppressAutoHyphens/>
      <w:spacing w:after="240"/>
      <w:contextualSpacing/>
      <w:outlineLvl w:val="0"/>
    </w:pPr>
    <w:rPr>
      <w:rFonts w:asciiTheme="majorHAnsi" w:eastAsiaTheme="majorEastAsia" w:hAnsiTheme="majorHAnsi" w:cstheme="majorBidi"/>
      <w:b/>
      <w:bCs/>
      <w:color w:val="1F417E" w:themeColor="accent1"/>
      <w:sz w:val="72"/>
      <w:szCs w:val="28"/>
    </w:rPr>
  </w:style>
  <w:style w:type="paragraph" w:styleId="Otsikko2">
    <w:name w:val="heading 2"/>
    <w:basedOn w:val="Normaali"/>
    <w:next w:val="Leipteksti"/>
    <w:link w:val="Otsikko2Char"/>
    <w:uiPriority w:val="9"/>
    <w:qFormat/>
    <w:rsid w:val="00016856"/>
    <w:pPr>
      <w:keepNext/>
      <w:keepLines/>
      <w:numPr>
        <w:ilvl w:val="1"/>
        <w:numId w:val="4"/>
      </w:numPr>
      <w:suppressAutoHyphens/>
      <w:spacing w:after="240" w:line="240" w:lineRule="auto"/>
      <w:outlineLvl w:val="1"/>
    </w:pPr>
    <w:rPr>
      <w:rFonts w:eastAsiaTheme="majorEastAsia" w:cstheme="majorBidi"/>
      <w:b/>
      <w:bCs/>
      <w:color w:val="333333" w:themeColor="accent5"/>
      <w:sz w:val="36"/>
      <w:szCs w:val="26"/>
    </w:rPr>
  </w:style>
  <w:style w:type="paragraph" w:styleId="Otsikko3">
    <w:name w:val="heading 3"/>
    <w:basedOn w:val="Normaali"/>
    <w:next w:val="Leipteksti"/>
    <w:link w:val="Otsikko3Char"/>
    <w:uiPriority w:val="9"/>
    <w:qFormat/>
    <w:rsid w:val="00CA3D56"/>
    <w:pPr>
      <w:keepNext/>
      <w:keepLines/>
      <w:numPr>
        <w:ilvl w:val="2"/>
        <w:numId w:val="4"/>
      </w:numPr>
      <w:suppressAutoHyphens/>
      <w:spacing w:after="240" w:line="240" w:lineRule="auto"/>
      <w:outlineLvl w:val="2"/>
    </w:pPr>
    <w:rPr>
      <w:rFonts w:eastAsiaTheme="majorEastAsia" w:cstheme="majorBidi"/>
      <w:b/>
      <w:bCs/>
      <w:color w:val="333333" w:themeColor="accent5"/>
      <w:sz w:val="32"/>
    </w:rPr>
  </w:style>
  <w:style w:type="paragraph" w:styleId="Otsikko4">
    <w:name w:val="heading 4"/>
    <w:basedOn w:val="Normaali"/>
    <w:next w:val="Leipteksti"/>
    <w:link w:val="Otsikko4Char"/>
    <w:uiPriority w:val="9"/>
    <w:rsid w:val="00F417C2"/>
    <w:pPr>
      <w:keepNext/>
      <w:keepLines/>
      <w:numPr>
        <w:ilvl w:val="3"/>
        <w:numId w:val="4"/>
      </w:numPr>
      <w:suppressAutoHyphens/>
      <w:spacing w:after="240" w:line="240" w:lineRule="auto"/>
      <w:outlineLvl w:val="3"/>
    </w:pPr>
    <w:rPr>
      <w:rFonts w:eastAsiaTheme="majorEastAsia" w:cstheme="majorBidi"/>
      <w:b/>
      <w:bCs/>
      <w:iCs/>
      <w:color w:val="333333" w:themeColor="accent5"/>
      <w:sz w:val="32"/>
    </w:rPr>
  </w:style>
  <w:style w:type="paragraph" w:styleId="Otsikko5">
    <w:name w:val="heading 5"/>
    <w:basedOn w:val="Normaali"/>
    <w:next w:val="Leipteksti"/>
    <w:link w:val="Otsikko5Char"/>
    <w:uiPriority w:val="9"/>
    <w:rsid w:val="00CA3D56"/>
    <w:pPr>
      <w:keepNext/>
      <w:keepLines/>
      <w:numPr>
        <w:ilvl w:val="4"/>
        <w:numId w:val="4"/>
      </w:numPr>
      <w:suppressAutoHyphens/>
      <w:spacing w:after="240" w:line="240" w:lineRule="auto"/>
      <w:outlineLvl w:val="4"/>
    </w:pPr>
    <w:rPr>
      <w:rFonts w:eastAsiaTheme="majorEastAsia" w:cstheme="majorBidi"/>
      <w:b/>
      <w:color w:val="333333" w:themeColor="accent5"/>
    </w:rPr>
  </w:style>
  <w:style w:type="paragraph" w:styleId="Otsikko6">
    <w:name w:val="heading 6"/>
    <w:basedOn w:val="Normaali"/>
    <w:next w:val="Leipteksti"/>
    <w:link w:val="Otsikko6Char"/>
    <w:uiPriority w:val="9"/>
    <w:rsid w:val="00CA3D56"/>
    <w:pPr>
      <w:keepNext/>
      <w:keepLines/>
      <w:numPr>
        <w:ilvl w:val="5"/>
        <w:numId w:val="4"/>
      </w:numPr>
      <w:suppressAutoHyphens/>
      <w:spacing w:after="240" w:line="240" w:lineRule="auto"/>
      <w:outlineLvl w:val="5"/>
    </w:pPr>
    <w:rPr>
      <w:rFonts w:eastAsiaTheme="majorEastAsia" w:cstheme="majorBidi"/>
      <w:b/>
      <w:iCs/>
      <w:color w:val="333333" w:themeColor="accent5"/>
    </w:rPr>
  </w:style>
  <w:style w:type="paragraph" w:styleId="Otsikko7">
    <w:name w:val="heading 7"/>
    <w:basedOn w:val="Normaali"/>
    <w:next w:val="Leipteksti"/>
    <w:link w:val="Otsikko7Char"/>
    <w:uiPriority w:val="9"/>
    <w:rsid w:val="00CA3D56"/>
    <w:pPr>
      <w:keepNext/>
      <w:keepLines/>
      <w:numPr>
        <w:ilvl w:val="6"/>
        <w:numId w:val="4"/>
      </w:numPr>
      <w:suppressAutoHyphens/>
      <w:spacing w:after="240" w:line="240" w:lineRule="auto"/>
      <w:outlineLvl w:val="6"/>
    </w:pPr>
    <w:rPr>
      <w:rFonts w:eastAsiaTheme="majorEastAsia" w:cstheme="majorBidi"/>
      <w:b/>
      <w:iCs/>
      <w:color w:val="333333" w:themeColor="accent5"/>
    </w:rPr>
  </w:style>
  <w:style w:type="paragraph" w:styleId="Otsikko8">
    <w:name w:val="heading 8"/>
    <w:basedOn w:val="Normaali"/>
    <w:next w:val="Leipteksti"/>
    <w:link w:val="Otsikko8Char"/>
    <w:uiPriority w:val="9"/>
    <w:rsid w:val="00CA3D56"/>
    <w:pPr>
      <w:keepNext/>
      <w:keepLines/>
      <w:numPr>
        <w:ilvl w:val="7"/>
        <w:numId w:val="4"/>
      </w:numPr>
      <w:suppressAutoHyphens/>
      <w:spacing w:after="240" w:line="240" w:lineRule="auto"/>
      <w:outlineLvl w:val="7"/>
    </w:pPr>
    <w:rPr>
      <w:rFonts w:eastAsiaTheme="majorEastAsia" w:cstheme="majorBidi"/>
      <w:b/>
      <w:color w:val="333333" w:themeColor="accent5"/>
    </w:rPr>
  </w:style>
  <w:style w:type="paragraph" w:styleId="Otsikko9">
    <w:name w:val="heading 9"/>
    <w:basedOn w:val="Normaali"/>
    <w:next w:val="Leipteksti"/>
    <w:link w:val="Otsikko9Char"/>
    <w:uiPriority w:val="9"/>
    <w:rsid w:val="00CA3D56"/>
    <w:pPr>
      <w:keepNext/>
      <w:keepLines/>
      <w:numPr>
        <w:ilvl w:val="8"/>
        <w:numId w:val="4"/>
      </w:numPr>
      <w:suppressAutoHyphens/>
      <w:spacing w:after="240" w:line="240" w:lineRule="auto"/>
      <w:outlineLvl w:val="8"/>
    </w:pPr>
    <w:rPr>
      <w:rFonts w:eastAsiaTheme="majorEastAsia" w:cstheme="majorBidi"/>
      <w:b/>
      <w:iCs/>
      <w:color w:val="333333" w:themeColor="accent5"/>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next w:val="Normaali"/>
    <w:link w:val="LeiptekstiChar"/>
    <w:uiPriority w:val="1"/>
    <w:qFormat/>
    <w:rsid w:val="00686942"/>
    <w:pPr>
      <w:spacing w:after="240"/>
    </w:pPr>
  </w:style>
  <w:style w:type="character" w:customStyle="1" w:styleId="LeiptekstiChar">
    <w:name w:val="Leipäteksti Char"/>
    <w:basedOn w:val="Kappaleenoletusfontti"/>
    <w:link w:val="Leipteksti"/>
    <w:uiPriority w:val="1"/>
    <w:rsid w:val="00686942"/>
    <w:rPr>
      <w:sz w:val="24"/>
    </w:rPr>
  </w:style>
  <w:style w:type="paragraph" w:styleId="Eivli">
    <w:name w:val="No Spacing"/>
    <w:uiPriority w:val="2"/>
    <w:semiHidden/>
    <w:rsid w:val="00686942"/>
    <w:pPr>
      <w:spacing w:line="288" w:lineRule="auto"/>
    </w:pPr>
  </w:style>
  <w:style w:type="paragraph" w:styleId="Otsikko">
    <w:name w:val="Title"/>
    <w:basedOn w:val="Normaali"/>
    <w:link w:val="OtsikkoChar"/>
    <w:uiPriority w:val="10"/>
    <w:qFormat/>
    <w:rsid w:val="00016856"/>
    <w:pPr>
      <w:keepNext/>
      <w:keepLines/>
      <w:suppressAutoHyphens/>
      <w:spacing w:after="360"/>
      <w:contextualSpacing/>
      <w:jc w:val="center"/>
    </w:pPr>
    <w:rPr>
      <w:rFonts w:asciiTheme="majorHAnsi" w:eastAsiaTheme="majorEastAsia" w:hAnsiTheme="majorHAnsi" w:cstheme="majorHAnsi"/>
      <w:b/>
      <w:color w:val="1F417E" w:themeColor="text2"/>
      <w:sz w:val="72"/>
      <w:szCs w:val="52"/>
    </w:rPr>
  </w:style>
  <w:style w:type="character" w:customStyle="1" w:styleId="OtsikkoChar">
    <w:name w:val="Otsikko Char"/>
    <w:basedOn w:val="Kappaleenoletusfontti"/>
    <w:link w:val="Otsikko"/>
    <w:uiPriority w:val="10"/>
    <w:rsid w:val="00016856"/>
    <w:rPr>
      <w:rFonts w:asciiTheme="majorHAnsi" w:eastAsiaTheme="majorEastAsia" w:hAnsiTheme="majorHAnsi" w:cstheme="majorHAnsi"/>
      <w:b/>
      <w:color w:val="1F417E" w:themeColor="text2"/>
      <w:sz w:val="72"/>
      <w:szCs w:val="52"/>
    </w:rPr>
  </w:style>
  <w:style w:type="character" w:customStyle="1" w:styleId="Otsikko1Char">
    <w:name w:val="Otsikko 1 Char"/>
    <w:basedOn w:val="Kappaleenoletusfontti"/>
    <w:link w:val="Otsikko1"/>
    <w:uiPriority w:val="9"/>
    <w:rsid w:val="006D3B2E"/>
    <w:rPr>
      <w:rFonts w:asciiTheme="majorHAnsi" w:eastAsiaTheme="majorEastAsia" w:hAnsiTheme="majorHAnsi" w:cstheme="majorBidi"/>
      <w:b/>
      <w:bCs/>
      <w:color w:val="1F417E" w:themeColor="accent1"/>
      <w:sz w:val="72"/>
      <w:szCs w:val="28"/>
    </w:rPr>
  </w:style>
  <w:style w:type="character" w:customStyle="1" w:styleId="Otsikko2Char">
    <w:name w:val="Otsikko 2 Char"/>
    <w:basedOn w:val="Kappaleenoletusfontti"/>
    <w:link w:val="Otsikko2"/>
    <w:uiPriority w:val="9"/>
    <w:rsid w:val="00016856"/>
    <w:rPr>
      <w:rFonts w:eastAsiaTheme="majorEastAsia" w:cstheme="majorBidi"/>
      <w:b/>
      <w:bCs/>
      <w:color w:val="333333" w:themeColor="accent5"/>
      <w:sz w:val="36"/>
      <w:szCs w:val="26"/>
    </w:rPr>
  </w:style>
  <w:style w:type="character" w:customStyle="1" w:styleId="Otsikko3Char">
    <w:name w:val="Otsikko 3 Char"/>
    <w:basedOn w:val="Kappaleenoletusfontti"/>
    <w:link w:val="Otsikko3"/>
    <w:uiPriority w:val="9"/>
    <w:rsid w:val="00FB201A"/>
    <w:rPr>
      <w:rFonts w:eastAsiaTheme="majorEastAsia" w:cstheme="majorBidi"/>
      <w:b/>
      <w:bCs/>
      <w:color w:val="333333" w:themeColor="accent5"/>
      <w:sz w:val="32"/>
    </w:rPr>
  </w:style>
  <w:style w:type="character" w:customStyle="1" w:styleId="Otsikko4Char">
    <w:name w:val="Otsikko 4 Char"/>
    <w:basedOn w:val="Kappaleenoletusfontti"/>
    <w:link w:val="Otsikko4"/>
    <w:uiPriority w:val="9"/>
    <w:rsid w:val="00F417C2"/>
    <w:rPr>
      <w:rFonts w:eastAsiaTheme="majorEastAsia" w:cstheme="majorBidi"/>
      <w:b/>
      <w:bCs/>
      <w:iCs/>
      <w:color w:val="333333" w:themeColor="accent5"/>
      <w:sz w:val="32"/>
    </w:rPr>
  </w:style>
  <w:style w:type="character" w:customStyle="1" w:styleId="Otsikko5Char">
    <w:name w:val="Otsikko 5 Char"/>
    <w:basedOn w:val="Kappaleenoletusfontti"/>
    <w:link w:val="Otsikko5"/>
    <w:uiPriority w:val="9"/>
    <w:rsid w:val="00FB201A"/>
    <w:rPr>
      <w:rFonts w:eastAsiaTheme="majorEastAsia" w:cstheme="majorBidi"/>
      <w:b/>
      <w:color w:val="333333" w:themeColor="accent5"/>
    </w:rPr>
  </w:style>
  <w:style w:type="character" w:customStyle="1" w:styleId="Otsikko6Char">
    <w:name w:val="Otsikko 6 Char"/>
    <w:basedOn w:val="Kappaleenoletusfontti"/>
    <w:link w:val="Otsikko6"/>
    <w:uiPriority w:val="9"/>
    <w:rsid w:val="00FB201A"/>
    <w:rPr>
      <w:rFonts w:eastAsiaTheme="majorEastAsia" w:cstheme="majorBidi"/>
      <w:b/>
      <w:iCs/>
      <w:color w:val="333333" w:themeColor="accent5"/>
    </w:rPr>
  </w:style>
  <w:style w:type="character" w:customStyle="1" w:styleId="Otsikko7Char">
    <w:name w:val="Otsikko 7 Char"/>
    <w:basedOn w:val="Kappaleenoletusfontti"/>
    <w:link w:val="Otsikko7"/>
    <w:uiPriority w:val="9"/>
    <w:rsid w:val="00FB201A"/>
    <w:rPr>
      <w:rFonts w:eastAsiaTheme="majorEastAsia" w:cstheme="majorBidi"/>
      <w:b/>
      <w:iCs/>
      <w:color w:val="333333" w:themeColor="accent5"/>
    </w:rPr>
  </w:style>
  <w:style w:type="character" w:customStyle="1" w:styleId="Otsikko8Char">
    <w:name w:val="Otsikko 8 Char"/>
    <w:basedOn w:val="Kappaleenoletusfontti"/>
    <w:link w:val="Otsikko8"/>
    <w:uiPriority w:val="9"/>
    <w:rsid w:val="00FB201A"/>
    <w:rPr>
      <w:rFonts w:eastAsiaTheme="majorEastAsia" w:cstheme="majorBidi"/>
      <w:b/>
      <w:color w:val="333333" w:themeColor="accent5"/>
    </w:rPr>
  </w:style>
  <w:style w:type="character" w:customStyle="1" w:styleId="Otsikko9Char">
    <w:name w:val="Otsikko 9 Char"/>
    <w:basedOn w:val="Kappaleenoletusfontti"/>
    <w:link w:val="Otsikko9"/>
    <w:uiPriority w:val="9"/>
    <w:rsid w:val="00FB201A"/>
    <w:rPr>
      <w:rFonts w:eastAsiaTheme="majorEastAsia" w:cstheme="majorBidi"/>
      <w:b/>
      <w:iCs/>
      <w:color w:val="333333" w:themeColor="accent5"/>
    </w:rPr>
  </w:style>
  <w:style w:type="paragraph" w:styleId="Alatunniste">
    <w:name w:val="footer"/>
    <w:basedOn w:val="Normaali"/>
    <w:link w:val="AlatunnisteChar"/>
    <w:uiPriority w:val="99"/>
    <w:rsid w:val="00343C1A"/>
    <w:pPr>
      <w:suppressAutoHyphens/>
    </w:pPr>
    <w:rPr>
      <w:noProof/>
    </w:rPr>
  </w:style>
  <w:style w:type="character" w:customStyle="1" w:styleId="AlatunnisteChar">
    <w:name w:val="Alatunniste Char"/>
    <w:basedOn w:val="Kappaleenoletusfontti"/>
    <w:link w:val="Alatunniste"/>
    <w:uiPriority w:val="99"/>
    <w:rsid w:val="00343C1A"/>
    <w:rPr>
      <w:noProof/>
      <w:sz w:val="24"/>
    </w:rPr>
  </w:style>
  <w:style w:type="paragraph" w:styleId="Yltunniste">
    <w:name w:val="header"/>
    <w:basedOn w:val="Normaali"/>
    <w:link w:val="YltunnisteChar"/>
    <w:uiPriority w:val="99"/>
    <w:rsid w:val="005D0208"/>
    <w:pPr>
      <w:suppressAutoHyphens/>
    </w:pPr>
    <w:rPr>
      <w:noProof/>
    </w:rPr>
  </w:style>
  <w:style w:type="character" w:customStyle="1" w:styleId="YltunnisteChar">
    <w:name w:val="Ylätunniste Char"/>
    <w:basedOn w:val="Kappaleenoletusfontti"/>
    <w:link w:val="Yltunniste"/>
    <w:uiPriority w:val="99"/>
    <w:rsid w:val="005D0208"/>
    <w:rPr>
      <w:noProof/>
    </w:rPr>
  </w:style>
  <w:style w:type="character" w:styleId="Paikkamerkkiteksti">
    <w:name w:val="Placeholder Text"/>
    <w:basedOn w:val="Kappaleenoletusfontti"/>
    <w:uiPriority w:val="99"/>
    <w:rsid w:val="00B76B1D"/>
    <w:rPr>
      <w:color w:val="auto"/>
    </w:rPr>
  </w:style>
  <w:style w:type="paragraph" w:styleId="Sisllysluettelonotsikko">
    <w:name w:val="TOC Heading"/>
    <w:next w:val="Normaali"/>
    <w:uiPriority w:val="39"/>
    <w:unhideWhenUsed/>
    <w:qFormat/>
    <w:rsid w:val="00BB1D2D"/>
    <w:pPr>
      <w:spacing w:before="240" w:after="720"/>
    </w:pPr>
    <w:rPr>
      <w:rFonts w:asciiTheme="majorHAnsi" w:eastAsiaTheme="majorEastAsia" w:hAnsiTheme="majorHAnsi" w:cstheme="majorBidi"/>
      <w:b/>
      <w:bCs/>
      <w:color w:val="1F417E" w:themeColor="text2"/>
      <w:sz w:val="72"/>
      <w:szCs w:val="28"/>
      <w:lang w:eastAsia="fi-FI"/>
    </w:rPr>
  </w:style>
  <w:style w:type="paragraph" w:styleId="Sisluet1">
    <w:name w:val="toc 1"/>
    <w:basedOn w:val="Normaali"/>
    <w:next w:val="Normaali"/>
    <w:link w:val="Sisluet1Char"/>
    <w:autoRedefine/>
    <w:uiPriority w:val="39"/>
    <w:rsid w:val="00BD6D82"/>
    <w:pPr>
      <w:tabs>
        <w:tab w:val="left" w:pos="426"/>
        <w:tab w:val="right" w:pos="6294"/>
      </w:tabs>
    </w:pPr>
    <w:rPr>
      <w:b/>
      <w:color w:val="1F417E" w:themeColor="text2"/>
      <w:sz w:val="28"/>
    </w:rPr>
  </w:style>
  <w:style w:type="paragraph" w:styleId="Sisluet2">
    <w:name w:val="toc 2"/>
    <w:basedOn w:val="Normaali"/>
    <w:next w:val="Normaali"/>
    <w:link w:val="Sisluet2Char"/>
    <w:autoRedefine/>
    <w:uiPriority w:val="39"/>
    <w:rsid w:val="008C40A8"/>
    <w:pPr>
      <w:tabs>
        <w:tab w:val="left" w:pos="993"/>
        <w:tab w:val="left" w:pos="1291"/>
        <w:tab w:val="right" w:pos="6294"/>
      </w:tabs>
      <w:ind w:left="425"/>
    </w:pPr>
    <w:rPr>
      <w:color w:val="1F417E" w:themeColor="text2"/>
      <w:sz w:val="28"/>
    </w:rPr>
  </w:style>
  <w:style w:type="paragraph" w:styleId="Sisluet3">
    <w:name w:val="toc 3"/>
    <w:basedOn w:val="Normaali"/>
    <w:next w:val="Normaali"/>
    <w:autoRedefine/>
    <w:uiPriority w:val="39"/>
    <w:rsid w:val="008C40A8"/>
    <w:pPr>
      <w:tabs>
        <w:tab w:val="left" w:pos="993"/>
        <w:tab w:val="right" w:pos="6294"/>
      </w:tabs>
      <w:ind w:left="403"/>
    </w:pPr>
    <w:rPr>
      <w:color w:val="1F417E" w:themeColor="text2"/>
      <w:sz w:val="28"/>
    </w:rPr>
  </w:style>
  <w:style w:type="paragraph" w:styleId="Sisluet4">
    <w:name w:val="toc 4"/>
    <w:basedOn w:val="Normaali"/>
    <w:next w:val="Normaali"/>
    <w:autoRedefine/>
    <w:uiPriority w:val="39"/>
    <w:semiHidden/>
    <w:rsid w:val="00CA2C64"/>
    <w:pPr>
      <w:tabs>
        <w:tab w:val="right" w:pos="9356"/>
      </w:tabs>
      <w:spacing w:after="100"/>
      <w:ind w:left="426"/>
    </w:pPr>
  </w:style>
  <w:style w:type="paragraph" w:styleId="Sisluet5">
    <w:name w:val="toc 5"/>
    <w:basedOn w:val="Normaali"/>
    <w:next w:val="Normaali"/>
    <w:autoRedefine/>
    <w:uiPriority w:val="39"/>
    <w:semiHidden/>
    <w:rsid w:val="00CA2C64"/>
    <w:pPr>
      <w:tabs>
        <w:tab w:val="right" w:pos="9356"/>
      </w:tabs>
      <w:spacing w:after="100"/>
      <w:ind w:left="426"/>
    </w:pPr>
  </w:style>
  <w:style w:type="paragraph" w:styleId="Sisluet6">
    <w:name w:val="toc 6"/>
    <w:basedOn w:val="Normaali"/>
    <w:next w:val="Normaali"/>
    <w:autoRedefine/>
    <w:uiPriority w:val="39"/>
    <w:semiHidden/>
    <w:rsid w:val="00CA2C64"/>
    <w:pPr>
      <w:tabs>
        <w:tab w:val="right" w:pos="9356"/>
      </w:tabs>
      <w:spacing w:after="100"/>
      <w:ind w:left="426"/>
    </w:pPr>
  </w:style>
  <w:style w:type="paragraph" w:styleId="Sisluet7">
    <w:name w:val="toc 7"/>
    <w:basedOn w:val="Normaali"/>
    <w:next w:val="Normaali"/>
    <w:autoRedefine/>
    <w:uiPriority w:val="39"/>
    <w:semiHidden/>
    <w:rsid w:val="00CA2C64"/>
    <w:pPr>
      <w:tabs>
        <w:tab w:val="right" w:pos="9356"/>
      </w:tabs>
      <w:spacing w:after="100"/>
      <w:ind w:left="426"/>
    </w:pPr>
  </w:style>
  <w:style w:type="paragraph" w:styleId="Sisluet8">
    <w:name w:val="toc 8"/>
    <w:basedOn w:val="Normaali"/>
    <w:next w:val="Normaali"/>
    <w:autoRedefine/>
    <w:uiPriority w:val="39"/>
    <w:semiHidden/>
    <w:rsid w:val="00CA2C64"/>
    <w:pPr>
      <w:tabs>
        <w:tab w:val="right" w:pos="9356"/>
      </w:tabs>
      <w:spacing w:after="100"/>
      <w:ind w:left="426"/>
    </w:pPr>
  </w:style>
  <w:style w:type="paragraph" w:styleId="Sisluet9">
    <w:name w:val="toc 9"/>
    <w:basedOn w:val="Normaali"/>
    <w:next w:val="Normaali"/>
    <w:autoRedefine/>
    <w:uiPriority w:val="39"/>
    <w:semiHidden/>
    <w:rsid w:val="00CA2C64"/>
    <w:pPr>
      <w:tabs>
        <w:tab w:val="right" w:pos="9356"/>
      </w:tabs>
      <w:spacing w:after="100"/>
      <w:ind w:left="426"/>
    </w:pPr>
  </w:style>
  <w:style w:type="character" w:styleId="Hyperlinkki">
    <w:name w:val="Hyperlink"/>
    <w:basedOn w:val="Kappaleenoletusfontti"/>
    <w:uiPriority w:val="99"/>
    <w:unhideWhenUsed/>
    <w:rsid w:val="00D94852"/>
    <w:rPr>
      <w:color w:val="1F417E" w:themeColor="accent1"/>
      <w:u w:val="single"/>
    </w:rPr>
  </w:style>
  <w:style w:type="numbering" w:customStyle="1" w:styleId="Luettelomerkit">
    <w:name w:val="Luettelomerkit"/>
    <w:uiPriority w:val="99"/>
    <w:rsid w:val="00B15FB7"/>
    <w:pPr>
      <w:numPr>
        <w:numId w:val="1"/>
      </w:numPr>
    </w:pPr>
  </w:style>
  <w:style w:type="paragraph" w:styleId="Numeroituluettelo">
    <w:name w:val="List Number"/>
    <w:basedOn w:val="Normaali"/>
    <w:uiPriority w:val="99"/>
    <w:qFormat/>
    <w:rsid w:val="00F417C2"/>
    <w:pPr>
      <w:numPr>
        <w:numId w:val="2"/>
      </w:numPr>
      <w:spacing w:after="240" w:line="240" w:lineRule="atLeast"/>
      <w:contextualSpacing/>
    </w:pPr>
  </w:style>
  <w:style w:type="paragraph" w:styleId="Merkittyluettelo">
    <w:name w:val="List Bullet"/>
    <w:basedOn w:val="Leipteksti"/>
    <w:uiPriority w:val="99"/>
    <w:qFormat/>
    <w:rsid w:val="00586CAA"/>
    <w:pPr>
      <w:numPr>
        <w:numId w:val="23"/>
      </w:numPr>
      <w:spacing w:line="240" w:lineRule="atLeast"/>
    </w:pPr>
    <w:rPr>
      <w:lang w:eastAsia="fi-FI"/>
    </w:rPr>
  </w:style>
  <w:style w:type="numbering" w:customStyle="1" w:styleId="Numerointi">
    <w:name w:val="Numerointi"/>
    <w:uiPriority w:val="99"/>
    <w:rsid w:val="007F50DA"/>
    <w:pPr>
      <w:numPr>
        <w:numId w:val="2"/>
      </w:numPr>
    </w:pPr>
  </w:style>
  <w:style w:type="numbering" w:customStyle="1" w:styleId="Otsikkonumerointi">
    <w:name w:val="Otsikkonumerointi"/>
    <w:uiPriority w:val="99"/>
    <w:rsid w:val="00CA3D56"/>
    <w:pPr>
      <w:numPr>
        <w:numId w:val="3"/>
      </w:numPr>
    </w:pPr>
  </w:style>
  <w:style w:type="paragraph" w:styleId="Seliteteksti">
    <w:name w:val="Balloon Text"/>
    <w:basedOn w:val="Normaali"/>
    <w:link w:val="SelitetekstiChar"/>
    <w:uiPriority w:val="99"/>
    <w:semiHidden/>
    <w:unhideWhenUsed/>
    <w:rsid w:val="00F1782C"/>
    <w:rPr>
      <w:rFonts w:ascii="Tahoma" w:hAnsi="Tahoma" w:cs="Tahoma"/>
      <w:sz w:val="16"/>
      <w:szCs w:val="16"/>
    </w:rPr>
  </w:style>
  <w:style w:type="character" w:customStyle="1" w:styleId="SelitetekstiChar">
    <w:name w:val="Seliteteksti Char"/>
    <w:basedOn w:val="Kappaleenoletusfontti"/>
    <w:link w:val="Seliteteksti"/>
    <w:uiPriority w:val="99"/>
    <w:semiHidden/>
    <w:rsid w:val="00F1782C"/>
    <w:rPr>
      <w:rFonts w:ascii="Tahoma" w:hAnsi="Tahoma" w:cs="Tahoma"/>
      <w:sz w:val="16"/>
      <w:szCs w:val="16"/>
    </w:rPr>
  </w:style>
  <w:style w:type="table" w:styleId="TaulukkoRuudukko">
    <w:name w:val="Table Grid"/>
    <w:basedOn w:val="Normaalitaulukko"/>
    <w:uiPriority w:val="59"/>
    <w:rsid w:val="00AC2851"/>
    <w:tblPr>
      <w:tblBorders>
        <w:top w:val="single" w:sz="4" w:space="0" w:color="333333" w:themeColor="text1"/>
        <w:left w:val="single" w:sz="4" w:space="0" w:color="333333" w:themeColor="text1"/>
        <w:bottom w:val="single" w:sz="4" w:space="0" w:color="333333" w:themeColor="text1"/>
        <w:right w:val="single" w:sz="4" w:space="0" w:color="333333" w:themeColor="text1"/>
        <w:insideH w:val="single" w:sz="4" w:space="0" w:color="333333" w:themeColor="text1"/>
        <w:insideV w:val="single" w:sz="4" w:space="0" w:color="333333" w:themeColor="text1"/>
      </w:tblBorders>
    </w:tblPr>
  </w:style>
  <w:style w:type="table" w:customStyle="1" w:styleId="Eireunaviivaa">
    <w:name w:val="Ei reunaviivaa"/>
    <w:basedOn w:val="Normaalitaulukko"/>
    <w:uiPriority w:val="99"/>
    <w:qFormat/>
    <w:rsid w:val="00AC2851"/>
    <w:tblPr>
      <w:tblCellMar>
        <w:left w:w="0" w:type="dxa"/>
        <w:right w:w="0" w:type="dxa"/>
      </w:tblCellMar>
    </w:tblPr>
  </w:style>
  <w:style w:type="paragraph" w:styleId="Kuvaotsikko">
    <w:name w:val="caption"/>
    <w:basedOn w:val="Normaali"/>
    <w:next w:val="Normaali"/>
    <w:uiPriority w:val="35"/>
    <w:qFormat/>
    <w:rsid w:val="00F417C2"/>
    <w:pPr>
      <w:shd w:val="clear" w:color="auto" w:fill="1F417E" w:themeFill="accent1"/>
      <w:spacing w:after="240" w:line="240" w:lineRule="auto"/>
    </w:pPr>
    <w:rPr>
      <w:i/>
      <w:iCs/>
      <w:color w:val="F3D790" w:themeColor="accent3"/>
      <w:szCs w:val="18"/>
    </w:rPr>
  </w:style>
  <w:style w:type="paragraph" w:customStyle="1" w:styleId="Ingressi">
    <w:name w:val="Ingressi"/>
    <w:basedOn w:val="Normaali"/>
    <w:next w:val="Leipteksti"/>
    <w:link w:val="IngressiChar"/>
    <w:uiPriority w:val="12"/>
    <w:qFormat/>
    <w:rsid w:val="00016856"/>
    <w:pPr>
      <w:spacing w:after="240" w:line="240" w:lineRule="auto"/>
    </w:pPr>
    <w:rPr>
      <w:b/>
      <w:i/>
      <w:color w:val="1F417E" w:themeColor="text2"/>
      <w:sz w:val="28"/>
    </w:rPr>
  </w:style>
  <w:style w:type="character" w:customStyle="1" w:styleId="IngressiChar">
    <w:name w:val="Ingressi Char"/>
    <w:basedOn w:val="Kappaleenoletusfontti"/>
    <w:link w:val="Ingressi"/>
    <w:uiPriority w:val="12"/>
    <w:rsid w:val="00016856"/>
    <w:rPr>
      <w:b/>
      <w:i/>
      <w:color w:val="1F417E" w:themeColor="text2"/>
      <w:sz w:val="28"/>
    </w:rPr>
  </w:style>
  <w:style w:type="paragraph" w:styleId="Alaotsikko">
    <w:name w:val="Subtitle"/>
    <w:basedOn w:val="Normaali"/>
    <w:next w:val="Normaali"/>
    <w:link w:val="AlaotsikkoChar"/>
    <w:uiPriority w:val="11"/>
    <w:qFormat/>
    <w:rsid w:val="00016856"/>
    <w:pPr>
      <w:numPr>
        <w:ilvl w:val="1"/>
      </w:numPr>
      <w:spacing w:after="240"/>
      <w:contextualSpacing/>
    </w:pPr>
    <w:rPr>
      <w:rFonts w:eastAsiaTheme="minorEastAsia"/>
      <w:b/>
      <w:color w:val="333333" w:themeColor="accent5"/>
      <w:sz w:val="36"/>
      <w:szCs w:val="22"/>
    </w:rPr>
  </w:style>
  <w:style w:type="character" w:customStyle="1" w:styleId="AlaotsikkoChar">
    <w:name w:val="Alaotsikko Char"/>
    <w:basedOn w:val="Kappaleenoletusfontti"/>
    <w:link w:val="Alaotsikko"/>
    <w:uiPriority w:val="11"/>
    <w:rsid w:val="00016856"/>
    <w:rPr>
      <w:rFonts w:eastAsiaTheme="minorEastAsia"/>
      <w:b/>
      <w:color w:val="333333" w:themeColor="accent5"/>
      <w:sz w:val="36"/>
      <w:szCs w:val="22"/>
    </w:rPr>
  </w:style>
  <w:style w:type="paragraph" w:styleId="Luettelokappale">
    <w:name w:val="List Paragraph"/>
    <w:basedOn w:val="Normaali"/>
    <w:uiPriority w:val="34"/>
    <w:semiHidden/>
    <w:qFormat/>
    <w:rsid w:val="00586CAA"/>
    <w:pPr>
      <w:ind w:left="720"/>
      <w:contextualSpacing/>
    </w:pPr>
  </w:style>
  <w:style w:type="paragraph" w:customStyle="1" w:styleId="Sisllysluettelotaso1">
    <w:name w:val="Sisällysluettelo taso 1"/>
    <w:basedOn w:val="Sisluet1"/>
    <w:link w:val="Sisllysluettelotaso1Char"/>
    <w:qFormat/>
    <w:rsid w:val="00BD6D82"/>
    <w:pPr>
      <w:tabs>
        <w:tab w:val="clear" w:pos="6294"/>
        <w:tab w:val="left" w:leader="dot" w:pos="9072"/>
      </w:tabs>
    </w:pPr>
    <w:rPr>
      <w:noProof/>
    </w:rPr>
  </w:style>
  <w:style w:type="paragraph" w:customStyle="1" w:styleId="Sisllysluettelotaso2">
    <w:name w:val="Sisällysluettelo taso 2"/>
    <w:basedOn w:val="Sisluet2"/>
    <w:link w:val="Sisllysluettelotaso2Char"/>
    <w:qFormat/>
    <w:rsid w:val="00BD6D82"/>
    <w:pPr>
      <w:tabs>
        <w:tab w:val="clear" w:pos="6294"/>
        <w:tab w:val="left" w:leader="dot" w:pos="9072"/>
      </w:tabs>
    </w:pPr>
    <w:rPr>
      <w:noProof/>
    </w:rPr>
  </w:style>
  <w:style w:type="character" w:customStyle="1" w:styleId="Sisluet1Char">
    <w:name w:val="Sisluet 1 Char"/>
    <w:basedOn w:val="Kappaleenoletusfontti"/>
    <w:link w:val="Sisluet1"/>
    <w:uiPriority w:val="39"/>
    <w:rsid w:val="00BD6D82"/>
    <w:rPr>
      <w:b/>
      <w:color w:val="1F417E" w:themeColor="text2"/>
      <w:sz w:val="28"/>
    </w:rPr>
  </w:style>
  <w:style w:type="character" w:customStyle="1" w:styleId="Sisllysluettelotaso1Char">
    <w:name w:val="Sisällysluettelo taso 1 Char"/>
    <w:basedOn w:val="Sisluet1Char"/>
    <w:link w:val="Sisllysluettelotaso1"/>
    <w:rsid w:val="00BD6D82"/>
    <w:rPr>
      <w:b/>
      <w:noProof/>
      <w:color w:val="1F417E" w:themeColor="text2"/>
      <w:sz w:val="28"/>
    </w:rPr>
  </w:style>
  <w:style w:type="character" w:customStyle="1" w:styleId="Sisluet2Char">
    <w:name w:val="Sisluet 2 Char"/>
    <w:basedOn w:val="Kappaleenoletusfontti"/>
    <w:link w:val="Sisluet2"/>
    <w:uiPriority w:val="39"/>
    <w:rsid w:val="00BD6D82"/>
    <w:rPr>
      <w:color w:val="1F417E" w:themeColor="text2"/>
      <w:sz w:val="28"/>
    </w:rPr>
  </w:style>
  <w:style w:type="character" w:customStyle="1" w:styleId="Sisllysluettelotaso2Char">
    <w:name w:val="Sisällysluettelo taso 2 Char"/>
    <w:basedOn w:val="Sisluet2Char"/>
    <w:link w:val="Sisllysluettelotaso2"/>
    <w:rsid w:val="00BD6D82"/>
    <w:rPr>
      <w:noProof/>
      <w:color w:val="1F417E"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AkxW_4XfYx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VwYwPCtBGmE" TargetMode="External"/><Relationship Id="rId23" Type="http://schemas.openxmlformats.org/officeDocument/2006/relationships/glossaryDocument" Target="glossary/document.xml"/><Relationship Id="rId10" Type="http://schemas.openxmlformats.org/officeDocument/2006/relationships/image" Target="media/image20.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ik\AppData\Roaming\Microsoft\Templates\3%20Erikoisasiakirjat\Julkaisupoh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B488E66E4943FFA4F355C8BF5F483B"/>
        <w:category>
          <w:name w:val="Yleiset"/>
          <w:gallery w:val="placeholder"/>
        </w:category>
        <w:types>
          <w:type w:val="bbPlcHdr"/>
        </w:types>
        <w:behaviors>
          <w:behavior w:val="content"/>
        </w:behaviors>
        <w:guid w:val="{F0D6AC0A-2B8F-4A79-98D1-8D3220251F11}"/>
      </w:docPartPr>
      <w:docPartBody>
        <w:p w:rsidR="00883C27" w:rsidRDefault="00883C27">
          <w:pPr>
            <w:pStyle w:val="6BF0C22F8379454485FA4F4E88E6568C"/>
          </w:pPr>
          <w:r w:rsidRPr="00DB0D00">
            <w:rPr>
              <w:rStyle w:val="Paikkamerkkiteksti"/>
            </w:rPr>
            <w:t>[Otsikko]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C27"/>
    <w:rsid w:val="00883C2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883C27"/>
    <w:rPr>
      <w:color w:val="auto"/>
    </w:rPr>
  </w:style>
  <w:style w:type="paragraph" w:customStyle="1" w:styleId="6BF0C22F8379454485FA4F4E88E6568C">
    <w:name w:val="6BF0C22F8379454485FA4F4E88E6568C"/>
    <w:rsid w:val="00883C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Pirkanmaan liitto">
  <a:themeElements>
    <a:clrScheme name="Pirkanmaan liitto">
      <a:dk1>
        <a:srgbClr val="333333"/>
      </a:dk1>
      <a:lt1>
        <a:srgbClr val="FFFFFF"/>
      </a:lt1>
      <a:dk2>
        <a:srgbClr val="1F417E"/>
      </a:dk2>
      <a:lt2>
        <a:srgbClr val="F4F4F4"/>
      </a:lt2>
      <a:accent1>
        <a:srgbClr val="1F417E"/>
      </a:accent1>
      <a:accent2>
        <a:srgbClr val="908C6F"/>
      </a:accent2>
      <a:accent3>
        <a:srgbClr val="F3D790"/>
      </a:accent3>
      <a:accent4>
        <a:srgbClr val="B39453"/>
      </a:accent4>
      <a:accent5>
        <a:srgbClr val="333333"/>
      </a:accent5>
      <a:accent6>
        <a:srgbClr val="A7D1EA"/>
      </a:accent6>
      <a:hlink>
        <a:srgbClr val="B4BF3B"/>
      </a:hlink>
      <a:folHlink>
        <a:srgbClr val="FCC917"/>
      </a:folHlink>
    </a:clrScheme>
    <a:fontScheme name="Pirkanmaan liitto">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8E9FA-B2FF-4318-A7B8-C492EB43B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Julkaisupohja</Template>
  <TotalTime>140</TotalTime>
  <Pages>20</Pages>
  <Words>2115</Words>
  <Characters>17132</Characters>
  <Application>Microsoft Office Word</Application>
  <DocSecurity>0</DocSecurity>
  <Lines>142</Lines>
  <Paragraphs>38</Paragraphs>
  <ScaleCrop>false</ScaleCrop>
  <HeadingPairs>
    <vt:vector size="2" baseType="variant">
      <vt:variant>
        <vt:lpstr>Otsikko</vt:lpstr>
      </vt:variant>
      <vt:variant>
        <vt:i4>1</vt:i4>
      </vt:variant>
    </vt:vector>
  </HeadingPairs>
  <TitlesOfParts>
    <vt:vector size="1" baseType="lpstr">
      <vt:lpstr>Systeeminen työote Pirkanmaan perhekeskuksessa</vt:lpstr>
    </vt:vector>
  </TitlesOfParts>
  <Company>Pirkanmaan liitto</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Systeeminen työote Pirkanmaan perhekeskuksessa</dc:title>
  <dc:creator>Heli Kaarre</dc:creator>
  <cp:lastModifiedBy>Eveliina Heinonen</cp:lastModifiedBy>
  <cp:revision>75</cp:revision>
  <cp:lastPrinted>2020-10-12T16:55:00Z</cp:lastPrinted>
  <dcterms:created xsi:type="dcterms:W3CDTF">2022-04-11T09:33:00Z</dcterms:created>
  <dcterms:modified xsi:type="dcterms:W3CDTF">2022-04-12T10:18:00Z</dcterms:modified>
</cp:coreProperties>
</file>